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F92602" w14:textId="68030C2A" w:rsidR="00D73A3D" w:rsidRDefault="00266EC2" w:rsidP="003E18FF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3384" behindDoc="0" locked="0" layoutInCell="1" allowOverlap="1" wp14:anchorId="3E7C4DC1" wp14:editId="6376C9BB">
                <wp:simplePos x="0" y="0"/>
                <wp:positionH relativeFrom="page">
                  <wp:posOffset>676275</wp:posOffset>
                </wp:positionH>
                <wp:positionV relativeFrom="page">
                  <wp:posOffset>2921000</wp:posOffset>
                </wp:positionV>
                <wp:extent cx="2066925" cy="4724400"/>
                <wp:effectExtent l="0" t="0" r="0" b="0"/>
                <wp:wrapThrough wrapText="bothSides">
                  <wp:wrapPolygon edited="0">
                    <wp:start x="265" y="0"/>
                    <wp:lineTo x="265" y="21484"/>
                    <wp:lineTo x="20970" y="21484"/>
                    <wp:lineTo x="20970" y="0"/>
                    <wp:lineTo x="265" y="0"/>
                  </wp:wrapPolygon>
                </wp:wrapThrough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472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40B295E" w14:textId="77777777" w:rsidR="00825483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  <w:t>Dans le cadre des</w:t>
                            </w:r>
                          </w:p>
                          <w:p w14:paraId="3B3EB07F" w14:textId="77777777" w:rsidR="00825483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  <w:t>personnes atteintes de</w:t>
                            </w:r>
                          </w:p>
                          <w:p w14:paraId="6F05DE90" w14:textId="77777777" w:rsidR="00825483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  <w:t>burn out l’hypnose</w:t>
                            </w:r>
                          </w:p>
                          <w:p w14:paraId="4F381FC4" w14:textId="77777777" w:rsidR="00825483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  <w:t>peut être utilisée avec</w:t>
                            </w:r>
                          </w:p>
                          <w:p w14:paraId="372779F2" w14:textId="77777777" w:rsidR="00825483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  <w:t>TOUS les patients :</w:t>
                            </w:r>
                          </w:p>
                          <w:p w14:paraId="007E074B" w14:textId="77777777" w:rsidR="00825483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  <w:t>L’hypnose permet aux</w:t>
                            </w:r>
                          </w:p>
                          <w:p w14:paraId="7DEA7B92" w14:textId="77777777" w:rsidR="00825483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  <w:t>personnes qui</w:t>
                            </w:r>
                          </w:p>
                          <w:p w14:paraId="27937A24" w14:textId="77777777" w:rsidR="00825483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  <w:t>sont bloquées dans</w:t>
                            </w:r>
                          </w:p>
                          <w:p w14:paraId="5FC17DE2" w14:textId="77777777" w:rsidR="00825483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  <w:t>leur vie, qui n’arrivent</w:t>
                            </w:r>
                          </w:p>
                          <w:p w14:paraId="1D0739E5" w14:textId="77777777" w:rsidR="00825483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  <w:t>plus à avancer, qui se</w:t>
                            </w:r>
                          </w:p>
                          <w:p w14:paraId="3944C428" w14:textId="77777777" w:rsidR="00825483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  <w:t>sentent incapable</w:t>
                            </w:r>
                          </w:p>
                          <w:p w14:paraId="1E2614B1" w14:textId="77777777" w:rsidR="00825483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  <w:t>d’affronter leur vie</w:t>
                            </w:r>
                          </w:p>
                          <w:p w14:paraId="35F47BD4" w14:textId="77777777" w:rsidR="00825483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  <w:t>de passer outre leurs</w:t>
                            </w:r>
                          </w:p>
                          <w:p w14:paraId="7F3F5053" w14:textId="77777777" w:rsidR="00825483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  <w:t>peurs et de se</w:t>
                            </w:r>
                          </w:p>
                          <w:p w14:paraId="3AF977F7" w14:textId="77777777" w:rsidR="00825483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  <w:t>retrouver dans l’envie</w:t>
                            </w:r>
                          </w:p>
                          <w:p w14:paraId="0F7C034B" w14:textId="77777777" w:rsidR="00825483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  <w:t>de l’action et du bien</w:t>
                            </w:r>
                          </w:p>
                          <w:p w14:paraId="23970F71" w14:textId="77777777" w:rsidR="00825483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  <w:t>être.</w:t>
                            </w:r>
                          </w:p>
                          <w:p w14:paraId="7538288E" w14:textId="0227340F" w:rsidR="00825483" w:rsidRPr="00266EC2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pple Chancery" w:hAnsi="Apple Chancery" w:cs="Apple Chancery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 xml:space="preserve"> </w:t>
                            </w:r>
                            <w:r w:rsidRPr="00266EC2">
                              <w:rPr>
                                <w:rFonts w:ascii="Apple Chancery" w:hAnsi="Apple Chancery" w:cs="Apple Chancery"/>
                                <w:color w:val="FF0000"/>
                                <w:lang w:val="fr-FR"/>
                              </w:rPr>
                              <w:t>« </w:t>
                            </w:r>
                            <w:r w:rsidRPr="00266EC2">
                              <w:rPr>
                                <w:rFonts w:ascii="Apple Chancery" w:hAnsi="Apple Chancery" w:cs="Apple Chancery"/>
                                <w:b/>
                                <w:color w:val="FF0000"/>
                                <w:lang w:val="fr-FR"/>
                              </w:rPr>
                              <w:t>pourquoi attendre cette petite vois qui dit : je n’en peuxplus </w:t>
                            </w:r>
                            <w:r w:rsidRPr="00266EC2">
                              <w:rPr>
                                <w:rFonts w:ascii="Apple Chancery" w:hAnsi="Apple Chancery" w:cs="Apple Chancery"/>
                                <w:color w:val="FF0000"/>
                                <w:lang w:val="fr-FR"/>
                              </w:rPr>
                              <w:t>! </w:t>
                            </w:r>
                            <w:r w:rsidRPr="00266EC2">
                              <w:rPr>
                                <w:rFonts w:ascii="Apple Chancery" w:hAnsi="Apple Chancery" w:cs="Apple Chancery"/>
                                <w:lang w:val="fr-FR"/>
                              </w:rPr>
                              <w:t>»</w:t>
                            </w:r>
                          </w:p>
                          <w:p w14:paraId="0678CCDF" w14:textId="77777777" w:rsidR="00825483" w:rsidRPr="00C039BA" w:rsidRDefault="00825483" w:rsidP="00474B1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35" o:spid="_x0000_s1026" type="#_x0000_t202" style="position:absolute;margin-left:53.25pt;margin-top:230pt;width:162.75pt;height:372pt;z-index:251663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" mv:complextextbox="1" filled="f" stroked="f">
                <v:textbox>
                  <w:txbxContent>
                    <w:p w14:paraId="040B295E" w14:textId="77777777" w:rsidR="00825483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  <w:t>Dans le cadre des</w:t>
                      </w:r>
                    </w:p>
                    <w:p w14:paraId="3B3EB07F" w14:textId="77777777" w:rsidR="00825483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  <w:t>personnes atteintes de</w:t>
                      </w:r>
                    </w:p>
                    <w:p w14:paraId="6F05DE90" w14:textId="77777777" w:rsidR="00825483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  <w:t>burn out l’hypnose</w:t>
                      </w:r>
                    </w:p>
                    <w:p w14:paraId="4F381FC4" w14:textId="77777777" w:rsidR="00825483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  <w:t>peut être utilisée avec</w:t>
                      </w:r>
                    </w:p>
                    <w:p w14:paraId="372779F2" w14:textId="77777777" w:rsidR="00825483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  <w:t>TOUS les patients :</w:t>
                      </w:r>
                    </w:p>
                    <w:p w14:paraId="007E074B" w14:textId="77777777" w:rsidR="00825483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  <w:t>L’hypnose permet aux</w:t>
                      </w:r>
                    </w:p>
                    <w:p w14:paraId="7DEA7B92" w14:textId="77777777" w:rsidR="00825483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  <w:t>personnes qui</w:t>
                      </w:r>
                    </w:p>
                    <w:p w14:paraId="27937A24" w14:textId="77777777" w:rsidR="00825483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  <w:t>sont bloquées dans</w:t>
                      </w:r>
                    </w:p>
                    <w:p w14:paraId="5FC17DE2" w14:textId="77777777" w:rsidR="00825483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  <w:t>leur vie, qui n’arrivent</w:t>
                      </w:r>
                    </w:p>
                    <w:p w14:paraId="1D0739E5" w14:textId="77777777" w:rsidR="00825483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  <w:t>plus à avancer, qui se</w:t>
                      </w:r>
                    </w:p>
                    <w:p w14:paraId="3944C428" w14:textId="77777777" w:rsidR="00825483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  <w:t>sentent incapable</w:t>
                      </w:r>
                    </w:p>
                    <w:p w14:paraId="1E2614B1" w14:textId="77777777" w:rsidR="00825483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  <w:t>d’affronter leur vie</w:t>
                      </w:r>
                    </w:p>
                    <w:p w14:paraId="35F47BD4" w14:textId="77777777" w:rsidR="00825483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  <w:t>de passer outre leurs</w:t>
                      </w:r>
                    </w:p>
                    <w:p w14:paraId="7F3F5053" w14:textId="77777777" w:rsidR="00825483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  <w:t>peurs et de se</w:t>
                      </w:r>
                    </w:p>
                    <w:p w14:paraId="3AF977F7" w14:textId="77777777" w:rsidR="00825483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  <w:t>retrouver dans l’envie</w:t>
                      </w:r>
                    </w:p>
                    <w:p w14:paraId="0F7C034B" w14:textId="77777777" w:rsidR="00825483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  <w:t>de l’action et du bien</w:t>
                      </w:r>
                    </w:p>
                    <w:p w14:paraId="23970F71" w14:textId="77777777" w:rsidR="00825483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  <w:t>être.</w:t>
                      </w:r>
                    </w:p>
                    <w:p w14:paraId="7538288E" w14:textId="0227340F" w:rsidR="00825483" w:rsidRPr="00266EC2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Apple Chancery" w:hAnsi="Apple Chancery" w:cs="Apple Chancery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fr-FR"/>
                        </w:rPr>
                        <w:t xml:space="preserve"> </w:t>
                      </w:r>
                      <w:r w:rsidRPr="00266EC2">
                        <w:rPr>
                          <w:rFonts w:ascii="Apple Chancery" w:hAnsi="Apple Chancery" w:cs="Apple Chancery"/>
                          <w:color w:val="FF0000"/>
                          <w:lang w:val="fr-FR"/>
                        </w:rPr>
                        <w:t>« </w:t>
                      </w:r>
                      <w:r w:rsidRPr="00266EC2">
                        <w:rPr>
                          <w:rFonts w:ascii="Apple Chancery" w:hAnsi="Apple Chancery" w:cs="Apple Chancery"/>
                          <w:b/>
                          <w:color w:val="FF0000"/>
                          <w:lang w:val="fr-FR"/>
                        </w:rPr>
                        <w:t>pourquoi attendre cette petite vois qui dit : je n’en peuxplus </w:t>
                      </w:r>
                      <w:r w:rsidRPr="00266EC2">
                        <w:rPr>
                          <w:rFonts w:ascii="Apple Chancery" w:hAnsi="Apple Chancery" w:cs="Apple Chancery"/>
                          <w:color w:val="FF0000"/>
                          <w:lang w:val="fr-FR"/>
                        </w:rPr>
                        <w:t>! </w:t>
                      </w:r>
                      <w:r w:rsidRPr="00266EC2">
                        <w:rPr>
                          <w:rFonts w:ascii="Apple Chancery" w:hAnsi="Apple Chancery" w:cs="Apple Chancery"/>
                          <w:lang w:val="fr-FR"/>
                        </w:rPr>
                        <w:t>»</w:t>
                      </w:r>
                    </w:p>
                    <w:p w14:paraId="0678CCDF" w14:textId="77777777" w:rsidR="00825483" w:rsidRPr="00C039BA" w:rsidRDefault="00825483" w:rsidP="00474B1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5432" behindDoc="0" locked="0" layoutInCell="1" allowOverlap="1" wp14:anchorId="747203C8" wp14:editId="7E50CEEC">
                <wp:simplePos x="0" y="0"/>
                <wp:positionH relativeFrom="page">
                  <wp:posOffset>4469765</wp:posOffset>
                </wp:positionH>
                <wp:positionV relativeFrom="page">
                  <wp:posOffset>3020060</wp:posOffset>
                </wp:positionV>
                <wp:extent cx="1828800" cy="2682240"/>
                <wp:effectExtent l="0" t="0" r="0" b="10160"/>
                <wp:wrapThrough wrapText="bothSides">
                  <wp:wrapPolygon edited="0">
                    <wp:start x="300" y="0"/>
                    <wp:lineTo x="300" y="21477"/>
                    <wp:lineTo x="21000" y="21477"/>
                    <wp:lineTo x="21000" y="0"/>
                    <wp:lineTo x="300" y="0"/>
                  </wp:wrapPolygon>
                </wp:wrapThrough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68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1487DCE" w14:textId="77777777" w:rsidR="00825483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L’hypnose permettra de</w:t>
                            </w:r>
                          </w:p>
                          <w:p w14:paraId="050F2C3E" w14:textId="77777777" w:rsidR="00825483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se reconnecter à sa</w:t>
                            </w:r>
                          </w:p>
                          <w:p w14:paraId="6665A1F5" w14:textId="7BD2BCEA" w:rsidR="00825483" w:rsidRPr="00266EC2" w:rsidRDefault="00266EC2" w:rsidP="00266E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 xml:space="preserve">véritable essence et à </w:t>
                            </w:r>
                            <w:r w:rsidR="00825483"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ses besoins pour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 xml:space="preserve"> </w:t>
                            </w:r>
                            <w:r w:rsidR="00825483"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chercher ensuite à les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 xml:space="preserve"> </w:t>
                            </w:r>
                            <w:r w:rsidR="00825483"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satisfaire. La séance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 xml:space="preserve"> d’hypnose </w:t>
                            </w:r>
                            <w:r w:rsidR="00825483"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permettra de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 xml:space="preserve"> </w:t>
                            </w:r>
                            <w:r w:rsidR="00825483"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prendre du recul par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 xml:space="preserve"> </w:t>
                            </w:r>
                            <w:r w:rsidR="00825483"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rapport à sa situation et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 xml:space="preserve"> </w:t>
                            </w:r>
                            <w:r w:rsidR="00825483"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par la visualisation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 xml:space="preserve"> </w:t>
                            </w:r>
                            <w:r w:rsidR="00825483"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d’envisager et percevoir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 xml:space="preserve"> </w:t>
                            </w:r>
                            <w:r w:rsidR="00825483"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la situation idéale telle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 xml:space="preserve"> </w:t>
                            </w:r>
                            <w:r w:rsidR="00825483"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que l’on aimerait la vivre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" o:spid="_x0000_s1027" type="#_x0000_t202" style="position:absolute;margin-left:351.95pt;margin-top:237.8pt;width:2in;height:211.2pt;z-index:2516654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" mv:complextextbox="1" filled="f" stroked="f">
                <v:textbox>
                  <w:txbxContent>
                    <w:p w14:paraId="71487DCE" w14:textId="77777777" w:rsidR="00825483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fr-FR"/>
                        </w:rPr>
                        <w:t>L’hypnose permettra de</w:t>
                      </w:r>
                    </w:p>
                    <w:p w14:paraId="050F2C3E" w14:textId="77777777" w:rsidR="00825483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fr-FR"/>
                        </w:rPr>
                        <w:t>se reconnecter à sa</w:t>
                      </w:r>
                    </w:p>
                    <w:p w14:paraId="6665A1F5" w14:textId="7BD2BCEA" w:rsidR="00825483" w:rsidRPr="00266EC2" w:rsidRDefault="00266EC2" w:rsidP="00266EC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fr-FR"/>
                        </w:rPr>
                        <w:t xml:space="preserve">véritable essence et à </w:t>
                      </w:r>
                      <w:r w:rsidR="00825483">
                        <w:rPr>
                          <w:rFonts w:ascii="Times New Roman" w:hAnsi="Times New Roman" w:cs="Times New Roman"/>
                          <w:lang w:val="fr-FR"/>
                        </w:rPr>
                        <w:t>ses besoins pour</w:t>
                      </w:r>
                      <w:r>
                        <w:rPr>
                          <w:rFonts w:ascii="Times New Roman" w:hAnsi="Times New Roman" w:cs="Times New Roman"/>
                          <w:lang w:val="fr-FR"/>
                        </w:rPr>
                        <w:t xml:space="preserve"> </w:t>
                      </w:r>
                      <w:r w:rsidR="00825483">
                        <w:rPr>
                          <w:rFonts w:ascii="Times New Roman" w:hAnsi="Times New Roman" w:cs="Times New Roman"/>
                          <w:lang w:val="fr-FR"/>
                        </w:rPr>
                        <w:t>chercher ensuite à les</w:t>
                      </w:r>
                      <w:r>
                        <w:rPr>
                          <w:rFonts w:ascii="Times New Roman" w:hAnsi="Times New Roman" w:cs="Times New Roman"/>
                          <w:lang w:val="fr-FR"/>
                        </w:rPr>
                        <w:t xml:space="preserve"> </w:t>
                      </w:r>
                      <w:r w:rsidR="00825483">
                        <w:rPr>
                          <w:rFonts w:ascii="Times New Roman" w:hAnsi="Times New Roman" w:cs="Times New Roman"/>
                          <w:lang w:val="fr-FR"/>
                        </w:rPr>
                        <w:t>satisfaire. La séance</w:t>
                      </w:r>
                      <w:r>
                        <w:rPr>
                          <w:rFonts w:ascii="Times New Roman" w:hAnsi="Times New Roman" w:cs="Times New Roman"/>
                          <w:lang w:val="fr-FR"/>
                        </w:rPr>
                        <w:t xml:space="preserve"> d’hypnose </w:t>
                      </w:r>
                      <w:r w:rsidR="00825483">
                        <w:rPr>
                          <w:rFonts w:ascii="Times New Roman" w:hAnsi="Times New Roman" w:cs="Times New Roman"/>
                          <w:lang w:val="fr-FR"/>
                        </w:rPr>
                        <w:t>permettra de</w:t>
                      </w:r>
                      <w:r>
                        <w:rPr>
                          <w:rFonts w:ascii="Times New Roman" w:hAnsi="Times New Roman" w:cs="Times New Roman"/>
                          <w:lang w:val="fr-FR"/>
                        </w:rPr>
                        <w:t xml:space="preserve"> </w:t>
                      </w:r>
                      <w:r w:rsidR="00825483">
                        <w:rPr>
                          <w:rFonts w:ascii="Times New Roman" w:hAnsi="Times New Roman" w:cs="Times New Roman"/>
                          <w:lang w:val="fr-FR"/>
                        </w:rPr>
                        <w:t>prendre du recul par</w:t>
                      </w:r>
                      <w:r>
                        <w:rPr>
                          <w:rFonts w:ascii="Times New Roman" w:hAnsi="Times New Roman" w:cs="Times New Roman"/>
                          <w:lang w:val="fr-FR"/>
                        </w:rPr>
                        <w:t xml:space="preserve"> </w:t>
                      </w:r>
                      <w:r w:rsidR="00825483">
                        <w:rPr>
                          <w:rFonts w:ascii="Times New Roman" w:hAnsi="Times New Roman" w:cs="Times New Roman"/>
                          <w:lang w:val="fr-FR"/>
                        </w:rPr>
                        <w:t>rapport à sa situation et</w:t>
                      </w:r>
                      <w:r>
                        <w:rPr>
                          <w:rFonts w:ascii="Times New Roman" w:hAnsi="Times New Roman" w:cs="Times New Roman"/>
                          <w:lang w:val="fr-FR"/>
                        </w:rPr>
                        <w:t xml:space="preserve"> </w:t>
                      </w:r>
                      <w:r w:rsidR="00825483">
                        <w:rPr>
                          <w:rFonts w:ascii="Times New Roman" w:hAnsi="Times New Roman" w:cs="Times New Roman"/>
                          <w:lang w:val="fr-FR"/>
                        </w:rPr>
                        <w:t>par la visualisation</w:t>
                      </w:r>
                      <w:r>
                        <w:rPr>
                          <w:rFonts w:ascii="Times New Roman" w:hAnsi="Times New Roman" w:cs="Times New Roman"/>
                          <w:lang w:val="fr-FR"/>
                        </w:rPr>
                        <w:t xml:space="preserve"> </w:t>
                      </w:r>
                      <w:r w:rsidR="00825483">
                        <w:rPr>
                          <w:rFonts w:ascii="Times New Roman" w:hAnsi="Times New Roman" w:cs="Times New Roman"/>
                          <w:lang w:val="fr-FR"/>
                        </w:rPr>
                        <w:t>d’envisager et percevoir</w:t>
                      </w:r>
                      <w:r>
                        <w:rPr>
                          <w:rFonts w:ascii="Times New Roman" w:hAnsi="Times New Roman" w:cs="Times New Roman"/>
                          <w:lang w:val="fr-FR"/>
                        </w:rPr>
                        <w:t xml:space="preserve"> </w:t>
                      </w:r>
                      <w:r w:rsidR="00825483">
                        <w:rPr>
                          <w:rFonts w:ascii="Times New Roman" w:hAnsi="Times New Roman" w:cs="Times New Roman"/>
                          <w:lang w:val="fr-FR"/>
                        </w:rPr>
                        <w:t>la situation idéale telle</w:t>
                      </w:r>
                      <w:r>
                        <w:rPr>
                          <w:rFonts w:ascii="Times New Roman" w:hAnsi="Times New Roman" w:cs="Times New Roman"/>
                          <w:lang w:val="fr-FR"/>
                        </w:rPr>
                        <w:t xml:space="preserve"> </w:t>
                      </w:r>
                      <w:r w:rsidR="00825483">
                        <w:rPr>
                          <w:rFonts w:ascii="Times New Roman" w:hAnsi="Times New Roman" w:cs="Times New Roman"/>
                          <w:lang w:val="fr-FR"/>
                        </w:rPr>
                        <w:t>que l’on aimerait la vivre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975BC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7480" behindDoc="0" locked="0" layoutInCell="1" allowOverlap="1" wp14:anchorId="36F4AC91" wp14:editId="63F520A5">
                <wp:simplePos x="0" y="0"/>
                <wp:positionH relativeFrom="page">
                  <wp:posOffset>4596765</wp:posOffset>
                </wp:positionH>
                <wp:positionV relativeFrom="page">
                  <wp:posOffset>5944870</wp:posOffset>
                </wp:positionV>
                <wp:extent cx="1828800" cy="1345565"/>
                <wp:effectExtent l="0" t="0" r="0" b="635"/>
                <wp:wrapThrough wrapText="bothSides">
                  <wp:wrapPolygon edited="0">
                    <wp:start x="300" y="0"/>
                    <wp:lineTo x="300" y="21202"/>
                    <wp:lineTo x="21000" y="21202"/>
                    <wp:lineTo x="21000" y="0"/>
                    <wp:lineTo x="300" y="0"/>
                  </wp:wrapPolygon>
                </wp:wrapThrough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4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B8E8C90" w14:textId="77777777" w:rsidR="00825483" w:rsidRPr="007975BC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B5A6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975BC">
                              <w:rPr>
                                <w:rFonts w:ascii="Times New Roman" w:hAnsi="Times New Roman" w:cs="Times New Roman"/>
                                <w:b/>
                                <w:color w:val="4B5A60"/>
                                <w:sz w:val="18"/>
                                <w:szCs w:val="18"/>
                                <w:lang w:val="fr-FR"/>
                              </w:rPr>
                              <w:t>57 avenue de Genève</w:t>
                            </w:r>
                          </w:p>
                          <w:p w14:paraId="76B31BD8" w14:textId="77777777" w:rsidR="00825483" w:rsidRPr="007975BC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B5A6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975BC">
                              <w:rPr>
                                <w:rFonts w:ascii="Times New Roman" w:hAnsi="Times New Roman" w:cs="Times New Roman"/>
                                <w:b/>
                                <w:color w:val="4B5A60"/>
                                <w:sz w:val="18"/>
                                <w:szCs w:val="18"/>
                                <w:lang w:val="fr-FR"/>
                              </w:rPr>
                              <w:t>74000 ANNECY</w:t>
                            </w:r>
                          </w:p>
                          <w:p w14:paraId="50401BC3" w14:textId="77777777" w:rsidR="00825483" w:rsidRPr="007975BC" w:rsidRDefault="0071230A" w:rsidP="00474B1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B5A60"/>
                                <w:lang w:val="fr-FR"/>
                              </w:rPr>
                            </w:pPr>
                            <w:hyperlink r:id="rId7" w:history="1">
                              <w:r w:rsidR="00825483" w:rsidRPr="007975BC">
                                <w:rPr>
                                  <w:rStyle w:val="Lienhypertexte"/>
                                  <w:rFonts w:ascii="Times New Roman" w:hAnsi="Times New Roman" w:cs="Times New Roman"/>
                                  <w:b/>
                                  <w:lang w:val="fr-FR"/>
                                </w:rPr>
                                <w:t>www.albedo7.com</w:t>
                              </w:r>
                            </w:hyperlink>
                          </w:p>
                          <w:p w14:paraId="4675F011" w14:textId="3DABA450" w:rsidR="00825483" w:rsidRPr="007975BC" w:rsidRDefault="0071230A" w:rsidP="00474B1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B5A60"/>
                              </w:rPr>
                            </w:pPr>
                            <w:hyperlink r:id="rId8" w:history="1">
                              <w:r w:rsidR="00825483" w:rsidRPr="007975BC">
                                <w:rPr>
                                  <w:rStyle w:val="Lienhypertexte"/>
                                  <w:rFonts w:ascii="Times New Roman" w:hAnsi="Times New Roman" w:cs="Times New Roman"/>
                                  <w:b/>
                                  <w:lang w:val="fr-FR"/>
                                </w:rPr>
                                <w:t>contact@albedo7.com</w:t>
                              </w:r>
                            </w:hyperlink>
                          </w:p>
                          <w:p w14:paraId="7B51F17E" w14:textId="7CCB734A" w:rsidR="00825483" w:rsidRPr="007975BC" w:rsidRDefault="00825483" w:rsidP="00474B1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B5A60"/>
                              </w:rPr>
                            </w:pPr>
                            <w:r w:rsidRPr="007975BC">
                              <w:rPr>
                                <w:rFonts w:ascii="Times New Roman" w:hAnsi="Times New Roman" w:cs="Times New Roman"/>
                                <w:b/>
                                <w:color w:val="4B5A60"/>
                              </w:rPr>
                              <w:t>0607145322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" o:spid="_x0000_s1028" type="#_x0000_t202" style="position:absolute;margin-left:361.95pt;margin-top:468.1pt;width:2in;height:105.95pt;z-index:2516674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" mv:complextextbox="1" filled="f" stroked="f">
                <v:textbox>
                  <w:txbxContent>
                    <w:p w14:paraId="0B8E8C90" w14:textId="77777777" w:rsidR="00825483" w:rsidRPr="007975BC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4B5A60"/>
                          <w:sz w:val="18"/>
                          <w:szCs w:val="18"/>
                          <w:lang w:val="fr-FR"/>
                        </w:rPr>
                      </w:pPr>
                      <w:r w:rsidRPr="007975BC">
                        <w:rPr>
                          <w:rFonts w:ascii="Times New Roman" w:hAnsi="Times New Roman" w:cs="Times New Roman"/>
                          <w:b/>
                          <w:color w:val="4B5A60"/>
                          <w:sz w:val="18"/>
                          <w:szCs w:val="18"/>
                          <w:lang w:val="fr-FR"/>
                        </w:rPr>
                        <w:t>57 avenue de Genève</w:t>
                      </w:r>
                    </w:p>
                    <w:p w14:paraId="76B31BD8" w14:textId="77777777" w:rsidR="00825483" w:rsidRPr="007975BC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4B5A60"/>
                          <w:sz w:val="18"/>
                          <w:szCs w:val="18"/>
                          <w:lang w:val="fr-FR"/>
                        </w:rPr>
                      </w:pPr>
                      <w:r w:rsidRPr="007975BC">
                        <w:rPr>
                          <w:rFonts w:ascii="Times New Roman" w:hAnsi="Times New Roman" w:cs="Times New Roman"/>
                          <w:b/>
                          <w:color w:val="4B5A60"/>
                          <w:sz w:val="18"/>
                          <w:szCs w:val="18"/>
                          <w:lang w:val="fr-FR"/>
                        </w:rPr>
                        <w:t>74000 ANNECY</w:t>
                      </w:r>
                    </w:p>
                    <w:p w14:paraId="50401BC3" w14:textId="77777777" w:rsidR="00825483" w:rsidRPr="007975BC" w:rsidRDefault="0071230A" w:rsidP="00474B14">
                      <w:pPr>
                        <w:rPr>
                          <w:rFonts w:ascii="Times New Roman" w:hAnsi="Times New Roman" w:cs="Times New Roman"/>
                          <w:b/>
                          <w:color w:val="4B5A60"/>
                          <w:lang w:val="fr-FR"/>
                        </w:rPr>
                      </w:pPr>
                      <w:hyperlink r:id="rId9" w:history="1">
                        <w:r w:rsidR="00825483" w:rsidRPr="007975BC">
                          <w:rPr>
                            <w:rStyle w:val="Lienhypertexte"/>
                            <w:rFonts w:ascii="Times New Roman" w:hAnsi="Times New Roman" w:cs="Times New Roman"/>
                            <w:b/>
                            <w:lang w:val="fr-FR"/>
                          </w:rPr>
                          <w:t>www.albedo7.com</w:t>
                        </w:r>
                      </w:hyperlink>
                    </w:p>
                    <w:p w14:paraId="4675F011" w14:textId="3DABA450" w:rsidR="00825483" w:rsidRPr="007975BC" w:rsidRDefault="0071230A" w:rsidP="00474B14">
                      <w:pPr>
                        <w:rPr>
                          <w:rFonts w:ascii="Times New Roman" w:hAnsi="Times New Roman" w:cs="Times New Roman"/>
                          <w:b/>
                          <w:color w:val="4B5A60"/>
                        </w:rPr>
                      </w:pPr>
                      <w:hyperlink r:id="rId10" w:history="1">
                        <w:r w:rsidR="00825483" w:rsidRPr="007975BC">
                          <w:rPr>
                            <w:rStyle w:val="Lienhypertexte"/>
                            <w:rFonts w:ascii="Times New Roman" w:hAnsi="Times New Roman" w:cs="Times New Roman"/>
                            <w:b/>
                            <w:lang w:val="fr-FR"/>
                          </w:rPr>
                          <w:t>contact@albedo7.com</w:t>
                        </w:r>
                      </w:hyperlink>
                    </w:p>
                    <w:p w14:paraId="7B51F17E" w14:textId="7CCB734A" w:rsidR="00825483" w:rsidRPr="007975BC" w:rsidRDefault="00825483" w:rsidP="00474B14">
                      <w:pPr>
                        <w:rPr>
                          <w:rFonts w:ascii="Times New Roman" w:hAnsi="Times New Roman" w:cs="Times New Roman"/>
                          <w:b/>
                          <w:color w:val="4B5A60"/>
                        </w:rPr>
                      </w:pPr>
                      <w:r w:rsidRPr="007975BC">
                        <w:rPr>
                          <w:rFonts w:ascii="Times New Roman" w:hAnsi="Times New Roman" w:cs="Times New Roman"/>
                          <w:b/>
                          <w:color w:val="4B5A60"/>
                        </w:rPr>
                        <w:t>0607145322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975BC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2FEE129F" wp14:editId="26D2F444">
                <wp:simplePos x="0" y="0"/>
                <wp:positionH relativeFrom="page">
                  <wp:posOffset>4359910</wp:posOffset>
                </wp:positionH>
                <wp:positionV relativeFrom="page">
                  <wp:posOffset>5816600</wp:posOffset>
                </wp:positionV>
                <wp:extent cx="2066290" cy="349250"/>
                <wp:effectExtent l="0" t="0" r="0" b="6350"/>
                <wp:wrapThrough wrapText="bothSides">
                  <wp:wrapPolygon edited="0">
                    <wp:start x="266" y="0"/>
                    <wp:lineTo x="266" y="20422"/>
                    <wp:lineTo x="20976" y="20422"/>
                    <wp:lineTo x="20976" y="0"/>
                    <wp:lineTo x="266" y="0"/>
                  </wp:wrapPolygon>
                </wp:wrapThrough>
                <wp:docPr id="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29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92FD935" w14:textId="77777777" w:rsidR="00825483" w:rsidRDefault="00825483">
                            <w:pPr>
                              <w:pStyle w:val="Organization"/>
                            </w:pPr>
                            <w:r>
                              <w:t>Albedo7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9" type="#_x0000_t202" style="position:absolute;margin-left:343.3pt;margin-top:458pt;width:162.7pt;height:27.5pt;z-index:251658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" filled="f" stroked="f">
                <v:textbox inset=",0,,0">
                  <w:txbxContent>
                    <w:p w14:paraId="092FD935" w14:textId="77777777" w:rsidR="00825483" w:rsidRDefault="00825483">
                      <w:pPr>
                        <w:pStyle w:val="Organization"/>
                      </w:pPr>
                      <w:r>
                        <w:t>Albedo7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E18FF">
        <w:rPr>
          <w:noProof/>
          <w:lang w:val="fr-FR" w:eastAsia="fr-FR"/>
        </w:rPr>
        <w:drawing>
          <wp:anchor distT="0" distB="0" distL="114300" distR="114300" simplePos="0" relativeHeight="251673624" behindDoc="0" locked="0" layoutInCell="1" allowOverlap="1" wp14:anchorId="1E33E1FC" wp14:editId="4771506C">
            <wp:simplePos x="0" y="0"/>
            <wp:positionH relativeFrom="page">
              <wp:posOffset>7819390</wp:posOffset>
            </wp:positionH>
            <wp:positionV relativeFrom="page">
              <wp:posOffset>2207895</wp:posOffset>
            </wp:positionV>
            <wp:extent cx="2252980" cy="3354705"/>
            <wp:effectExtent l="0" t="0" r="7620" b="0"/>
            <wp:wrapThrough wrapText="bothSides">
              <wp:wrapPolygon edited="0">
                <wp:start x="0" y="0"/>
                <wp:lineTo x="0" y="21424"/>
                <wp:lineTo x="21430" y="21424"/>
                <wp:lineTo x="21430" y="0"/>
                <wp:lineTo x="0" y="0"/>
              </wp:wrapPolygon>
            </wp:wrapThrough>
            <wp:docPr id="4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8FF">
        <w:rPr>
          <w:noProof/>
          <w:lang w:val="fr-FR" w:eastAsia="fr-FR"/>
        </w:rPr>
        <w:drawing>
          <wp:anchor distT="0" distB="0" distL="114300" distR="114300" simplePos="0" relativeHeight="251671576" behindDoc="0" locked="0" layoutInCell="1" allowOverlap="1" wp14:anchorId="61270AD6" wp14:editId="428348BE">
            <wp:simplePos x="0" y="0"/>
            <wp:positionH relativeFrom="page">
              <wp:posOffset>4071620</wp:posOffset>
            </wp:positionH>
            <wp:positionV relativeFrom="page">
              <wp:posOffset>478155</wp:posOffset>
            </wp:positionV>
            <wp:extent cx="2580005" cy="1903095"/>
            <wp:effectExtent l="0" t="0" r="10795" b="1905"/>
            <wp:wrapThrough wrapText="bothSides">
              <wp:wrapPolygon edited="0">
                <wp:start x="0" y="0"/>
                <wp:lineTo x="0" y="21333"/>
                <wp:lineTo x="21478" y="21333"/>
                <wp:lineTo x="21478" y="0"/>
                <wp:lineTo x="0" y="0"/>
              </wp:wrapPolygon>
            </wp:wrapThrough>
            <wp:docPr id="4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8FF">
        <w:rPr>
          <w:noProof/>
          <w:lang w:val="fr-FR" w:eastAsia="fr-FR"/>
        </w:rPr>
        <w:drawing>
          <wp:anchor distT="0" distB="0" distL="114300" distR="114300" simplePos="0" relativeHeight="251669528" behindDoc="0" locked="0" layoutInCell="1" allowOverlap="1" wp14:anchorId="34D6941A" wp14:editId="20033AEB">
            <wp:simplePos x="0" y="0"/>
            <wp:positionH relativeFrom="page">
              <wp:posOffset>469265</wp:posOffset>
            </wp:positionH>
            <wp:positionV relativeFrom="page">
              <wp:posOffset>453390</wp:posOffset>
            </wp:positionV>
            <wp:extent cx="2580005" cy="2061210"/>
            <wp:effectExtent l="0" t="0" r="10795" b="0"/>
            <wp:wrapThrough wrapText="bothSides">
              <wp:wrapPolygon edited="0">
                <wp:start x="0" y="0"/>
                <wp:lineTo x="0" y="21294"/>
                <wp:lineTo x="21478" y="21294"/>
                <wp:lineTo x="21478" y="0"/>
                <wp:lineTo x="0" y="0"/>
              </wp:wrapPolygon>
            </wp:wrapThrough>
            <wp:docPr id="3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159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2A58D77" wp14:editId="13E424DF">
                <wp:simplePos x="0" y="0"/>
                <wp:positionH relativeFrom="page">
                  <wp:posOffset>4356100</wp:posOffset>
                </wp:positionH>
                <wp:positionV relativeFrom="page">
                  <wp:posOffset>5562600</wp:posOffset>
                </wp:positionV>
                <wp:extent cx="2070100" cy="361950"/>
                <wp:effectExtent l="0" t="0" r="0" b="0"/>
                <wp:wrapTight wrapText="bothSides">
                  <wp:wrapPolygon edited="0">
                    <wp:start x="398" y="0"/>
                    <wp:lineTo x="398" y="20463"/>
                    <wp:lineTo x="20871" y="20463"/>
                    <wp:lineTo x="20871" y="0"/>
                    <wp:lineTo x="398" y="0"/>
                  </wp:wrapPolygon>
                </wp:wrapTight>
                <wp:docPr id="3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0BAED" w14:textId="77777777" w:rsidR="00825483" w:rsidRDefault="00825483">
                            <w:pPr>
                              <w:pStyle w:val="Symbol"/>
                            </w:pPr>
                            <w:r>
                              <w:sym w:font="Wingdings" w:char="F09A"/>
                            </w:r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  <w:r>
                              <w:sym w:font="Wingdings" w:char="F09B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0" type="#_x0000_t202" style="position:absolute;margin-left:343pt;margin-top:438pt;width:163pt;height:28.5pt;z-index:2516582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" filled="f" stroked="f">
                <v:textbox inset=",0,,0">
                  <w:txbxContent>
                    <w:p w14:paraId="7270BAED" w14:textId="77777777" w:rsidR="00825483" w:rsidRDefault="00825483">
                      <w:pPr>
                        <w:pStyle w:val="Symbol"/>
                      </w:pPr>
                      <w:r>
                        <w:sym w:font="Wingdings" w:char="F09A"/>
                      </w:r>
                      <w:r>
                        <w:rPr>
                          <w:lang w:val="fr-FR"/>
                        </w:rPr>
                        <w:t xml:space="preserve"> </w:t>
                      </w:r>
                      <w:r>
                        <w:sym w:font="Wingdings" w:char="F09B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D2159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3BBCC7BB" wp14:editId="544726CD">
                <wp:simplePos x="0" y="0"/>
                <wp:positionH relativeFrom="page">
                  <wp:posOffset>7810500</wp:posOffset>
                </wp:positionH>
                <wp:positionV relativeFrom="page">
                  <wp:posOffset>5944870</wp:posOffset>
                </wp:positionV>
                <wp:extent cx="2275840" cy="394335"/>
                <wp:effectExtent l="0" t="0" r="0" b="5715"/>
                <wp:wrapTight wrapText="bothSides">
                  <wp:wrapPolygon edited="0">
                    <wp:start x="362" y="0"/>
                    <wp:lineTo x="362" y="20870"/>
                    <wp:lineTo x="20973" y="20870"/>
                    <wp:lineTo x="20973" y="0"/>
                    <wp:lineTo x="362" y="0"/>
                  </wp:wrapPolygon>
                </wp:wrapTight>
                <wp:docPr id="2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39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D0B2BF" w14:textId="77777777" w:rsidR="00825483" w:rsidRDefault="00825483">
                            <w:pPr>
                              <w:pStyle w:val="Symbol"/>
                            </w:pPr>
                            <w:r>
                              <w:sym w:font="Wingdings" w:char="F09A"/>
                            </w:r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  <w:r>
                              <w:sym w:font="Wingdings" w:char="F09B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1" type="#_x0000_t202" style="position:absolute;margin-left:615pt;margin-top:468.1pt;width:179.2pt;height:31.05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" filled="f" stroked="f">
                <v:textbox inset=",0,,0">
                  <w:txbxContent>
                    <w:p w14:paraId="67D0B2BF" w14:textId="77777777" w:rsidR="00825483" w:rsidRDefault="00825483">
                      <w:pPr>
                        <w:pStyle w:val="Symbol"/>
                      </w:pPr>
                      <w:r>
                        <w:sym w:font="Wingdings" w:char="F09A"/>
                      </w:r>
                      <w:r>
                        <w:rPr>
                          <w:lang w:val="fr-FR"/>
                        </w:rPr>
                        <w:t xml:space="preserve"> </w:t>
                      </w:r>
                      <w:r>
                        <w:sym w:font="Wingdings" w:char="F09B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D2159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48A86675" wp14:editId="48821994">
                <wp:simplePos x="0" y="0"/>
                <wp:positionH relativeFrom="page">
                  <wp:posOffset>7819390</wp:posOffset>
                </wp:positionH>
                <wp:positionV relativeFrom="page">
                  <wp:posOffset>6315075</wp:posOffset>
                </wp:positionV>
                <wp:extent cx="2333625" cy="708025"/>
                <wp:effectExtent l="0" t="0" r="0" b="3175"/>
                <wp:wrapThrough wrapText="bothSides">
                  <wp:wrapPolygon edited="0">
                    <wp:start x="235" y="0"/>
                    <wp:lineTo x="235" y="20922"/>
                    <wp:lineTo x="21159" y="20922"/>
                    <wp:lineTo x="21159" y="0"/>
                    <wp:lineTo x="235" y="0"/>
                  </wp:wrapPolygon>
                </wp:wrapThrough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70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65F2E5E" w14:textId="421C1B2E" w:rsidR="00825483" w:rsidRDefault="00825483">
                            <w:pPr>
                              <w:pStyle w:val="Titre3"/>
                            </w:pPr>
                            <w:r>
                              <w:t>La vie est une ressource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2" type="#_x0000_t202" style="position:absolute;margin-left:615.7pt;margin-top:497.25pt;width:183.75pt;height:55.75pt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" filled="f" stroked="f">
                <v:textbox inset=",0,,0">
                  <w:txbxContent>
                    <w:p w14:paraId="065F2E5E" w14:textId="421C1B2E" w:rsidR="00825483" w:rsidRDefault="00825483">
                      <w:pPr>
                        <w:pStyle w:val="Titre3"/>
                      </w:pPr>
                      <w:r>
                        <w:t>La vie est une ressource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D2159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F6126B8" wp14:editId="604BEABB">
                <wp:simplePos x="0" y="0"/>
                <wp:positionH relativeFrom="page">
                  <wp:posOffset>7858125</wp:posOffset>
                </wp:positionH>
                <wp:positionV relativeFrom="page">
                  <wp:posOffset>638175</wp:posOffset>
                </wp:positionV>
                <wp:extent cx="2215218" cy="1645920"/>
                <wp:effectExtent l="0" t="0" r="0" b="5080"/>
                <wp:wrapThrough wrapText="bothSides">
                  <wp:wrapPolygon edited="0">
                    <wp:start x="0" y="0"/>
                    <wp:lineTo x="0" y="21333"/>
                    <wp:lineTo x="21303" y="21333"/>
                    <wp:lineTo x="21303" y="0"/>
                    <wp:lineTo x="0" y="0"/>
                  </wp:wrapPolygon>
                </wp:wrapThrough>
                <wp:docPr id="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5218" cy="16459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2BACD95" w14:textId="77777777" w:rsidR="00825483" w:rsidRDefault="00825483">
                            <w:pPr>
                              <w:pStyle w:val="Titre"/>
                            </w:pPr>
                            <w:r>
                              <w:t>Burn Out Petillant</w:t>
                            </w:r>
                          </w:p>
                        </w:txbxContent>
                      </wps:txbx>
                      <wps:bodyPr rot="0" vert="horz" wrap="square" lIns="91440" tIns="182880" rIns="9144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3" style="position:absolute;margin-left:618.75pt;margin-top:50.25pt;width:174.45pt;height:129.6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" fillcolor="#4b5a60 [3215]" stroked="f" strokecolor="#4a7ebb" strokeweight="1.5pt">
                <v:shadow opacity="22938f" mv:blur="38100f" offset="0,2pt"/>
                <v:textbox inset=",14.4pt,,14.4pt">
                  <w:txbxContent>
                    <w:p w14:paraId="02BACD95" w14:textId="77777777" w:rsidR="00825483" w:rsidRDefault="00825483">
                      <w:pPr>
                        <w:pStyle w:val="Titre"/>
                      </w:pPr>
                      <w:r>
                        <w:t>Burn Out Petillant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7D2159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212FC38" wp14:editId="2D62973C">
                <wp:simplePos x="0" y="0"/>
                <wp:positionH relativeFrom="page">
                  <wp:posOffset>4286250</wp:posOffset>
                </wp:positionH>
                <wp:positionV relativeFrom="page">
                  <wp:posOffset>2362200</wp:posOffset>
                </wp:positionV>
                <wp:extent cx="2181225" cy="640080"/>
                <wp:effectExtent l="0" t="0" r="3175" b="0"/>
                <wp:wrapThrough wrapText="bothSides">
                  <wp:wrapPolygon edited="0">
                    <wp:start x="0" y="0"/>
                    <wp:lineTo x="0" y="20571"/>
                    <wp:lineTo x="21380" y="20571"/>
                    <wp:lineTo x="21380" y="0"/>
                    <wp:lineTo x="0" y="0"/>
                  </wp:wrapPolygon>
                </wp:wrapThrough>
                <wp:docPr id="2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6400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85C2979" w14:textId="77777777" w:rsidR="00825483" w:rsidRDefault="00825483">
                            <w:pPr>
                              <w:pStyle w:val="Titre2"/>
                            </w:pPr>
                            <w:r>
                              <w:t>Hypnose et Burn 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4" style="position:absolute;margin-left:337.5pt;margin-top:186pt;width:171.75pt;height:50.4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" fillcolor="#4b5a60 [3215]" stroked="f" strokecolor="#4a7ebb" strokeweight="1.5pt">
                <v:shadow opacity="22938f" mv:blur="38100f" offset="0,2pt"/>
                <v:textbox>
                  <w:txbxContent>
                    <w:p w14:paraId="285C2979" w14:textId="77777777" w:rsidR="00825483" w:rsidRDefault="00825483">
                      <w:pPr>
                        <w:pStyle w:val="Titre2"/>
                      </w:pPr>
                      <w:r>
                        <w:t>Hypnose et Burn Out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7D2159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5096B1" wp14:editId="40B1D021">
                <wp:simplePos x="0" y="0"/>
                <wp:positionH relativeFrom="page">
                  <wp:posOffset>676275</wp:posOffset>
                </wp:positionH>
                <wp:positionV relativeFrom="page">
                  <wp:posOffset>2381250</wp:posOffset>
                </wp:positionV>
                <wp:extent cx="2209800" cy="638810"/>
                <wp:effectExtent l="0" t="0" r="0" b="0"/>
                <wp:wrapThrough wrapText="bothSides">
                  <wp:wrapPolygon edited="0">
                    <wp:start x="0" y="0"/>
                    <wp:lineTo x="0" y="20612"/>
                    <wp:lineTo x="21352" y="20612"/>
                    <wp:lineTo x="21352" y="0"/>
                    <wp:lineTo x="0" y="0"/>
                  </wp:wrapPolygon>
                </wp:wrapThrough>
                <wp:docPr id="2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6388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B05E0B1" w14:textId="77777777" w:rsidR="00825483" w:rsidRDefault="00825483">
                            <w:pPr>
                              <w:pStyle w:val="Titre1"/>
                            </w:pPr>
                            <w:r>
                              <w:t>HYPNOSE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5" style="position:absolute;margin-left:53.25pt;margin-top:187.5pt;width:174pt;height:50.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" fillcolor="#4b5a60 [3215]" stroked="f" strokecolor="#4a7ebb" strokeweight="1.5pt">
                <v:shadow opacity="22938f" mv:blur="38100f" offset="0,2pt"/>
                <v:textbox inset=",7.2pt,,7.2pt">
                  <w:txbxContent>
                    <w:p w14:paraId="5B05E0B1" w14:textId="77777777" w:rsidR="00825483" w:rsidRDefault="00825483">
                      <w:pPr>
                        <w:pStyle w:val="Titre1"/>
                      </w:pPr>
                      <w:r>
                        <w:t>HYPNOSE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7D2159">
        <w:br w:type="page"/>
      </w:r>
      <w:r w:rsidR="00696B98"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77720" behindDoc="0" locked="0" layoutInCell="1" allowOverlap="1" wp14:anchorId="20A5F91E" wp14:editId="3836A39A">
                <wp:simplePos x="0" y="0"/>
                <wp:positionH relativeFrom="page">
                  <wp:posOffset>681355</wp:posOffset>
                </wp:positionH>
                <wp:positionV relativeFrom="page">
                  <wp:posOffset>4084955</wp:posOffset>
                </wp:positionV>
                <wp:extent cx="3292475" cy="3471545"/>
                <wp:effectExtent l="0" t="0" r="34925" b="33655"/>
                <wp:wrapThrough wrapText="bothSides">
                  <wp:wrapPolygon edited="0">
                    <wp:start x="0" y="0"/>
                    <wp:lineTo x="0" y="21651"/>
                    <wp:lineTo x="21662" y="21651"/>
                    <wp:lineTo x="21662" y="0"/>
                    <wp:lineTo x="0" y="0"/>
                  </wp:wrapPolygon>
                </wp:wrapThrough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2475" cy="34715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C8F97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8BA7526" w14:textId="77777777" w:rsidR="00825483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COMMENT SORTIR DU BURN OUT ?</w:t>
                            </w:r>
                          </w:p>
                          <w:p w14:paraId="542D2B83" w14:textId="77777777" w:rsidR="00825483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Il faut prendre conscience de ses besoins,</w:t>
                            </w:r>
                          </w:p>
                          <w:p w14:paraId="63EB3254" w14:textId="77777777" w:rsidR="00825483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écouter ses besoins, se demander ce dont</w:t>
                            </w:r>
                          </w:p>
                          <w:p w14:paraId="50F6B661" w14:textId="77777777" w:rsidR="00825483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NOUS avons besoin pour nous sentir bien. Ce</w:t>
                            </w:r>
                          </w:p>
                          <w:p w14:paraId="23BF765D" w14:textId="77777777" w:rsidR="00825483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qui est important pour chacun de nous c’est de</w:t>
                            </w:r>
                          </w:p>
                          <w:p w14:paraId="032CA06F" w14:textId="77777777" w:rsidR="00825483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SE sentir bien, pour cela il faut que nos besoins,</w:t>
                            </w:r>
                          </w:p>
                          <w:p w14:paraId="62138336" w14:textId="77777777" w:rsidR="00825483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voire nos envies soient satisfaits, si non nous</w:t>
                            </w:r>
                          </w:p>
                          <w:p w14:paraId="219D9400" w14:textId="77777777" w:rsidR="00825483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vivons dans la frustration et dans ce cas dans</w:t>
                            </w:r>
                          </w:p>
                          <w:p w14:paraId="35438543" w14:textId="77777777" w:rsidR="00825483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une attitude négative vis à vis de nous même</w:t>
                            </w:r>
                          </w:p>
                          <w:p w14:paraId="7A5C3D31" w14:textId="77777777" w:rsidR="00825483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mais aussi et surtout par rapport à ceux qui</w:t>
                            </w:r>
                          </w:p>
                          <w:p w14:paraId="3FA4898C" w14:textId="77777777" w:rsidR="00825483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nous entourent et souvent nous aiment.</w:t>
                            </w:r>
                          </w:p>
                          <w:p w14:paraId="263D865E" w14:textId="77777777" w:rsidR="00825483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Pourquoi ne pas donner plus aux autres de nous</w:t>
                            </w:r>
                          </w:p>
                          <w:p w14:paraId="21589B11" w14:textId="77777777" w:rsidR="00825483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m</w:t>
                            </w:r>
                            <w:bookmarkStart w:id="0" w:name="_GoBack"/>
                            <w:r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ême ?</w:t>
                            </w:r>
                          </w:p>
                          <w:p w14:paraId="5F41A9A0" w14:textId="77777777" w:rsidR="00825483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Grâce à l’hypnose il sera possible au patient de</w:t>
                            </w:r>
                          </w:p>
                          <w:p w14:paraId="75153FC8" w14:textId="77777777" w:rsidR="00825483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se projeter et d’imaginer une époque de sa vie</w:t>
                            </w:r>
                          </w:p>
                          <w:p w14:paraId="6A6D83A2" w14:textId="5F25FA5A" w:rsidR="00825483" w:rsidRPr="00696B98" w:rsidRDefault="00825483" w:rsidP="00474B14">
                            <w:pPr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sans stress et sans risque de burn out.</w:t>
                            </w:r>
                            <w:r w:rsidRPr="00266EC2">
                              <w:rPr>
                                <w:rFonts w:ascii="Apple Chancery" w:hAnsi="Apple Chancery" w:cs="Apple Chancery"/>
                                <w:b/>
                                <w:color w:val="FF0000"/>
                                <w:lang w:val="fr-FR"/>
                              </w:rPr>
                              <w:t>Agir librement c’est reprendre possession de soi</w:t>
                            </w:r>
                          </w:p>
                          <w:p w14:paraId="46529D68" w14:textId="77777777" w:rsidR="00825483" w:rsidRDefault="00825483" w:rsidP="00474B14">
                            <w:pPr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</w:pPr>
                          </w:p>
                          <w:p w14:paraId="32FA45C0" w14:textId="77777777" w:rsidR="00825483" w:rsidRPr="00E258BB" w:rsidRDefault="00825483" w:rsidP="00474B1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" o:spid="_x0000_s1036" type="#_x0000_t202" style="position:absolute;margin-left:53.65pt;margin-top:321.65pt;width:259.25pt;height:273.35pt;z-index:251677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" mv:complextextbox="1" filled="f" strokecolor="#7c8f97">
                <v:textbox>
                  <w:txbxContent>
                    <w:p w14:paraId="68BA7526" w14:textId="77777777" w:rsidR="00825483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fr-FR"/>
                        </w:rPr>
                        <w:t>COMMENT SORTIR DU BURN OUT ?</w:t>
                      </w:r>
                    </w:p>
                    <w:p w14:paraId="542D2B83" w14:textId="77777777" w:rsidR="00825483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fr-FR"/>
                        </w:rPr>
                        <w:t>Il faut prendre conscience de ses besoins,</w:t>
                      </w:r>
                    </w:p>
                    <w:p w14:paraId="63EB3254" w14:textId="77777777" w:rsidR="00825483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fr-FR"/>
                        </w:rPr>
                        <w:t>écouter ses besoins, se demander ce dont</w:t>
                      </w:r>
                    </w:p>
                    <w:p w14:paraId="50F6B661" w14:textId="77777777" w:rsidR="00825483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fr-FR"/>
                        </w:rPr>
                        <w:t>NOUS avons besoin pour nous sentir bien. Ce</w:t>
                      </w:r>
                    </w:p>
                    <w:p w14:paraId="23BF765D" w14:textId="77777777" w:rsidR="00825483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fr-FR"/>
                        </w:rPr>
                        <w:t>qui est important pour chacun de nous c’est de</w:t>
                      </w:r>
                    </w:p>
                    <w:p w14:paraId="032CA06F" w14:textId="77777777" w:rsidR="00825483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fr-FR"/>
                        </w:rPr>
                        <w:t>SE sentir bien, pour cela il faut que nos besoins,</w:t>
                      </w:r>
                    </w:p>
                    <w:p w14:paraId="62138336" w14:textId="77777777" w:rsidR="00825483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fr-FR"/>
                        </w:rPr>
                        <w:t>voire nos envies soient satisfaits, si non nous</w:t>
                      </w:r>
                    </w:p>
                    <w:p w14:paraId="219D9400" w14:textId="77777777" w:rsidR="00825483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fr-FR"/>
                        </w:rPr>
                        <w:t>vivons dans la frustration et dans ce cas dans</w:t>
                      </w:r>
                    </w:p>
                    <w:p w14:paraId="35438543" w14:textId="77777777" w:rsidR="00825483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fr-FR"/>
                        </w:rPr>
                        <w:t>une attitude négative vis à vis de nous même</w:t>
                      </w:r>
                    </w:p>
                    <w:p w14:paraId="7A5C3D31" w14:textId="77777777" w:rsidR="00825483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fr-FR"/>
                        </w:rPr>
                        <w:t>mais aussi et surtout par rapport à ceux qui</w:t>
                      </w:r>
                    </w:p>
                    <w:p w14:paraId="3FA4898C" w14:textId="77777777" w:rsidR="00825483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fr-FR"/>
                        </w:rPr>
                        <w:t>nous entourent et souvent nous aiment.</w:t>
                      </w:r>
                    </w:p>
                    <w:p w14:paraId="263D865E" w14:textId="77777777" w:rsidR="00825483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fr-FR"/>
                        </w:rPr>
                        <w:t>Pourquoi ne pas donner plus aux autres de nous</w:t>
                      </w:r>
                    </w:p>
                    <w:p w14:paraId="21589B11" w14:textId="77777777" w:rsidR="00825483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fr-FR"/>
                        </w:rPr>
                        <w:t>m</w:t>
                      </w:r>
                      <w:bookmarkStart w:id="1" w:name="_GoBack"/>
                      <w:r>
                        <w:rPr>
                          <w:rFonts w:ascii="Times New Roman" w:hAnsi="Times New Roman" w:cs="Times New Roman"/>
                          <w:lang w:val="fr-FR"/>
                        </w:rPr>
                        <w:t>ême ?</w:t>
                      </w:r>
                    </w:p>
                    <w:p w14:paraId="5F41A9A0" w14:textId="77777777" w:rsidR="00825483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fr-FR"/>
                        </w:rPr>
                        <w:t>Grâce à l’hypnose il sera possible au patient de</w:t>
                      </w:r>
                    </w:p>
                    <w:p w14:paraId="75153FC8" w14:textId="77777777" w:rsidR="00825483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fr-FR"/>
                        </w:rPr>
                        <w:t>se projeter et d’imaginer une époque de sa vie</w:t>
                      </w:r>
                    </w:p>
                    <w:p w14:paraId="6A6D83A2" w14:textId="5F25FA5A" w:rsidR="00825483" w:rsidRPr="00696B98" w:rsidRDefault="00825483" w:rsidP="00474B14">
                      <w:pPr>
                        <w:rPr>
                          <w:rFonts w:ascii="Times New Roman" w:hAnsi="Times New Roman" w:cs="Times New Roman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fr-FR"/>
                        </w:rPr>
                        <w:t>sans stress et sans risque de burn out.</w:t>
                      </w:r>
                      <w:r w:rsidRPr="00266EC2">
                        <w:rPr>
                          <w:rFonts w:ascii="Apple Chancery" w:hAnsi="Apple Chancery" w:cs="Apple Chancery"/>
                          <w:b/>
                          <w:color w:val="FF0000"/>
                          <w:lang w:val="fr-FR"/>
                        </w:rPr>
                        <w:t>Agir librement c’est reprendre possession de soi</w:t>
                      </w:r>
                    </w:p>
                    <w:p w14:paraId="46529D68" w14:textId="77777777" w:rsidR="00825483" w:rsidRDefault="00825483" w:rsidP="00474B14">
                      <w:pPr>
                        <w:rPr>
                          <w:rFonts w:ascii="Times New Roman" w:hAnsi="Times New Roman" w:cs="Times New Roman"/>
                          <w:lang w:val="fr-FR"/>
                        </w:rPr>
                      </w:pPr>
                    </w:p>
                    <w:p w14:paraId="32FA45C0" w14:textId="77777777" w:rsidR="00825483" w:rsidRPr="00E258BB" w:rsidRDefault="00825483" w:rsidP="00474B1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bookmarkEnd w:id="1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9768" behindDoc="0" locked="0" layoutInCell="1" allowOverlap="1" wp14:anchorId="6E201C62" wp14:editId="2A039D7D">
                <wp:simplePos x="0" y="0"/>
                <wp:positionH relativeFrom="page">
                  <wp:posOffset>3987800</wp:posOffset>
                </wp:positionH>
                <wp:positionV relativeFrom="page">
                  <wp:posOffset>3670300</wp:posOffset>
                </wp:positionV>
                <wp:extent cx="3698240" cy="3616325"/>
                <wp:effectExtent l="0" t="0" r="0" b="0"/>
                <wp:wrapThrough wrapText="bothSides">
                  <wp:wrapPolygon edited="0">
                    <wp:start x="148" y="0"/>
                    <wp:lineTo x="148" y="21391"/>
                    <wp:lineTo x="21214" y="21391"/>
                    <wp:lineTo x="21214" y="0"/>
                    <wp:lineTo x="148" y="0"/>
                  </wp:wrapPolygon>
                </wp:wrapThrough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8240" cy="361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9141923" w14:textId="77777777" w:rsidR="00825483" w:rsidRPr="00734CA6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34C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  <w:t>Le burn out est l’aboutissement de 3 facteurs</w:t>
                            </w:r>
                          </w:p>
                          <w:p w14:paraId="33150ACA" w14:textId="77777777" w:rsidR="00825483" w:rsidRPr="00734CA6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34C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  <w:t>essentiels :</w:t>
                            </w:r>
                          </w:p>
                          <w:p w14:paraId="494BAE44" w14:textId="77777777" w:rsidR="00825483" w:rsidRPr="00734CA6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34C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  <w:t>L’épuisement émotionnel et physique</w:t>
                            </w:r>
                          </w:p>
                          <w:p w14:paraId="77693A18" w14:textId="77777777" w:rsidR="00825483" w:rsidRPr="00734CA6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34C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  <w:t>L’isolement</w:t>
                            </w:r>
                          </w:p>
                          <w:p w14:paraId="1AE6B14B" w14:textId="77777777" w:rsidR="00825483" w:rsidRPr="00734CA6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34C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  <w:t>Le sentiment d’incompétence</w:t>
                            </w:r>
                          </w:p>
                          <w:p w14:paraId="009624E2" w14:textId="2CAC671C" w:rsidR="00825483" w:rsidRPr="00734CA6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34C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  <w:t>Il faut s’attaquer à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  <w:t xml:space="preserve"> ses 3 facteurs pour stopper la </w:t>
                            </w:r>
                            <w:r w:rsidRPr="00734C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  <w:t>spirale du burn out.</w:t>
                            </w:r>
                          </w:p>
                          <w:p w14:paraId="0C524FBD" w14:textId="2B380DBB" w:rsidR="00825483" w:rsidRPr="00734CA6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34C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  <w:t>L’hypnose permet également de traiter toutes les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Pr="00734C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  <w:t>problématiques comme l’arrêt du tabac, les</w:t>
                            </w:r>
                          </w:p>
                          <w:p w14:paraId="73728291" w14:textId="68E5A513" w:rsidR="00825483" w:rsidRPr="00734CA6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34C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  <w:t>addictions, les probl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  <w:t xml:space="preserve">èmes de couple, les troubles du </w:t>
                            </w:r>
                            <w:r w:rsidRPr="00734C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  <w:t>sommeil, les troubles sexuels.</w:t>
                            </w:r>
                          </w:p>
                          <w:p w14:paraId="4A785700" w14:textId="4A3CB598" w:rsidR="00825483" w:rsidRDefault="00825483" w:rsidP="00DE50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34C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  <w:t>N’hésitez pas à faire appel à l’hypnose pour toutes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Pr="00734C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  <w:t>vos difficultés de vie.</w:t>
                            </w:r>
                          </w:p>
                          <w:p w14:paraId="160F6FC6" w14:textId="77777777" w:rsidR="00825483" w:rsidRDefault="00825483" w:rsidP="00DE50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693FB374" w14:textId="1EBF3EAD" w:rsidR="00825483" w:rsidRPr="00266EC2" w:rsidRDefault="00825483" w:rsidP="00DE50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pple Chancery" w:hAnsi="Apple Chancery" w:cs="Apple Chancery"/>
                                <w:b/>
                                <w:color w:val="FF000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266EC2">
                              <w:rPr>
                                <w:rFonts w:ascii="Apple Chancery" w:hAnsi="Apple Chancery" w:cs="Apple Chancery"/>
                                <w:b/>
                                <w:color w:val="FF0000"/>
                                <w:sz w:val="28"/>
                                <w:szCs w:val="28"/>
                                <w:lang w:val="fr-FR"/>
                              </w:rPr>
                              <w:t>Celui qui ne bouge pas ne sent pas ses chaines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" o:spid="_x0000_s1037" type="#_x0000_t202" style="position:absolute;margin-left:314pt;margin-top:289pt;width:291.2pt;height:284.75pt;z-index:251679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" mv:complextextbox="1" filled="f" stroked="f">
                <v:textbox>
                  <w:txbxContent>
                    <w:p w14:paraId="19141923" w14:textId="77777777" w:rsidR="00825483" w:rsidRPr="00734CA6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734CA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  <w:t>Le burn out est l’aboutissement de 3 facteurs</w:t>
                      </w:r>
                    </w:p>
                    <w:p w14:paraId="33150ACA" w14:textId="77777777" w:rsidR="00825483" w:rsidRPr="00734CA6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734CA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  <w:t>essentiels :</w:t>
                      </w:r>
                    </w:p>
                    <w:p w14:paraId="494BAE44" w14:textId="77777777" w:rsidR="00825483" w:rsidRPr="00734CA6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734CA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  <w:t>L’épuisement émotionnel et physique</w:t>
                      </w:r>
                    </w:p>
                    <w:p w14:paraId="77693A18" w14:textId="77777777" w:rsidR="00825483" w:rsidRPr="00734CA6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734CA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  <w:t>L’isolement</w:t>
                      </w:r>
                    </w:p>
                    <w:p w14:paraId="1AE6B14B" w14:textId="77777777" w:rsidR="00825483" w:rsidRPr="00734CA6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734CA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  <w:t>Le sentiment d’incompétence</w:t>
                      </w:r>
                    </w:p>
                    <w:p w14:paraId="009624E2" w14:textId="2CAC671C" w:rsidR="00825483" w:rsidRPr="00734CA6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734CA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  <w:t>Il faut s’attaquer à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  <w:t xml:space="preserve"> ses 3 facteurs pour stopper la </w:t>
                      </w:r>
                      <w:r w:rsidRPr="00734CA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  <w:t>spirale du burn out.</w:t>
                      </w:r>
                    </w:p>
                    <w:p w14:paraId="0C524FBD" w14:textId="2B380DBB" w:rsidR="00825483" w:rsidRPr="00734CA6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734CA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  <w:t>L’hypnose permet également de traiter toutes les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Pr="00734CA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  <w:t>problématiques comme l’arrêt du tabac, les</w:t>
                      </w:r>
                    </w:p>
                    <w:p w14:paraId="73728291" w14:textId="68E5A513" w:rsidR="00825483" w:rsidRPr="00734CA6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734CA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  <w:t>addictions, les probl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  <w:t xml:space="preserve">èmes de couple, les troubles du </w:t>
                      </w:r>
                      <w:r w:rsidRPr="00734CA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  <w:t>sommeil, les troubles sexuels.</w:t>
                      </w:r>
                    </w:p>
                    <w:p w14:paraId="4A785700" w14:textId="4A3CB598" w:rsidR="00825483" w:rsidRDefault="00825483" w:rsidP="00DE50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734CA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  <w:t>N’hésitez pas à faire appel à l’hypnose pour toutes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Pr="00734CA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  <w:t>vos difficultés de vie.</w:t>
                      </w:r>
                    </w:p>
                    <w:p w14:paraId="160F6FC6" w14:textId="77777777" w:rsidR="00825483" w:rsidRDefault="00825483" w:rsidP="00DE50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</w:p>
                    <w:p w14:paraId="693FB374" w14:textId="1EBF3EAD" w:rsidR="00825483" w:rsidRPr="00266EC2" w:rsidRDefault="00825483" w:rsidP="00DE50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Apple Chancery" w:hAnsi="Apple Chancery" w:cs="Apple Chancery"/>
                          <w:b/>
                          <w:color w:val="FF0000"/>
                          <w:sz w:val="28"/>
                          <w:szCs w:val="28"/>
                          <w:lang w:val="fr-FR"/>
                        </w:rPr>
                      </w:pPr>
                      <w:r w:rsidRPr="00266EC2">
                        <w:rPr>
                          <w:rFonts w:ascii="Apple Chancery" w:hAnsi="Apple Chancery" w:cs="Apple Chancery"/>
                          <w:b/>
                          <w:color w:val="FF0000"/>
                          <w:sz w:val="28"/>
                          <w:szCs w:val="28"/>
                          <w:lang w:val="fr-FR"/>
                        </w:rPr>
                        <w:t>Celui qui ne bouge pas ne sent pas ses chaines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599A38F" wp14:editId="04AB1B9E">
                <wp:simplePos x="0" y="0"/>
                <wp:positionH relativeFrom="page">
                  <wp:posOffset>7696200</wp:posOffset>
                </wp:positionH>
                <wp:positionV relativeFrom="page">
                  <wp:posOffset>442595</wp:posOffset>
                </wp:positionV>
                <wp:extent cx="2349500" cy="835660"/>
                <wp:effectExtent l="0" t="0" r="12700" b="2540"/>
                <wp:wrapThrough wrapText="bothSides">
                  <wp:wrapPolygon edited="0">
                    <wp:start x="0" y="0"/>
                    <wp:lineTo x="0" y="21009"/>
                    <wp:lineTo x="21483" y="21009"/>
                    <wp:lineTo x="21483" y="0"/>
                    <wp:lineTo x="0" y="0"/>
                  </wp:wrapPolygon>
                </wp:wrapThrough>
                <wp:docPr id="1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00" cy="8356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1FB4FF4" w14:textId="77777777" w:rsidR="00825483" w:rsidRDefault="00825483">
                            <w:pPr>
                              <w:pStyle w:val="Titre2"/>
                            </w:pPr>
                            <w:r>
                              <w:t>Qui sommes nous?</w:t>
                            </w:r>
                          </w:p>
                        </w:txbxContent>
                      </wps:txbx>
                      <wps:bodyPr rot="0" vert="horz" wrap="square" lIns="91440" tIns="182880" rIns="9144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8" style="position:absolute;margin-left:606pt;margin-top:34.85pt;width:185pt;height:65.8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" fillcolor="#9c5238 [3205]" stroked="f" strokecolor="#4a7ebb" strokeweight="1.5pt">
                <v:shadow opacity="22938f" mv:blur="38100f" offset="0,2pt"/>
                <v:textbox inset=",14.4pt,,14.4pt">
                  <w:txbxContent>
                    <w:p w14:paraId="41FB4FF4" w14:textId="77777777" w:rsidR="00825483" w:rsidRDefault="00825483">
                      <w:pPr>
                        <w:pStyle w:val="Titre2"/>
                      </w:pPr>
                      <w:r>
                        <w:t>Qui sommes nous?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DE50F1">
        <w:rPr>
          <w:noProof/>
          <w:lang w:val="fr-FR" w:eastAsia="fr-FR"/>
        </w:rPr>
        <w:drawing>
          <wp:anchor distT="0" distB="0" distL="114300" distR="114300" simplePos="0" relativeHeight="251675672" behindDoc="0" locked="0" layoutInCell="1" allowOverlap="1" wp14:anchorId="74838AA6" wp14:editId="57F68405">
            <wp:simplePos x="0" y="0"/>
            <wp:positionH relativeFrom="page">
              <wp:posOffset>694690</wp:posOffset>
            </wp:positionH>
            <wp:positionV relativeFrom="page">
              <wp:posOffset>442595</wp:posOffset>
            </wp:positionV>
            <wp:extent cx="6990715" cy="2672080"/>
            <wp:effectExtent l="0" t="0" r="0" b="0"/>
            <wp:wrapThrough wrapText="bothSides">
              <wp:wrapPolygon edited="0">
                <wp:start x="0" y="0"/>
                <wp:lineTo x="0" y="21354"/>
                <wp:lineTo x="21504" y="21354"/>
                <wp:lineTo x="21504" y="0"/>
                <wp:lineTo x="0" y="0"/>
              </wp:wrapPolygon>
            </wp:wrapThrough>
            <wp:docPr id="4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71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8F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1816" behindDoc="0" locked="0" layoutInCell="1" allowOverlap="1" wp14:anchorId="008A54F0" wp14:editId="4AEB0B1A">
                <wp:simplePos x="0" y="0"/>
                <wp:positionH relativeFrom="page">
                  <wp:posOffset>7696200</wp:posOffset>
                </wp:positionH>
                <wp:positionV relativeFrom="page">
                  <wp:posOffset>1278255</wp:posOffset>
                </wp:positionV>
                <wp:extent cx="2349500" cy="5701030"/>
                <wp:effectExtent l="0" t="0" r="0" b="0"/>
                <wp:wrapThrough wrapText="bothSides">
                  <wp:wrapPolygon edited="0">
                    <wp:start x="234" y="0"/>
                    <wp:lineTo x="234" y="21460"/>
                    <wp:lineTo x="21016" y="21460"/>
                    <wp:lineTo x="21016" y="0"/>
                    <wp:lineTo x="234" y="0"/>
                  </wp:wrapPolygon>
                </wp:wrapThrough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570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E59E3C9" w14:textId="55658831" w:rsidR="00825483" w:rsidRPr="007975BC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color w:val="252D30"/>
                                <w:lang w:val="fr-FR"/>
                              </w:rPr>
                            </w:pPr>
                            <w:r w:rsidRPr="007975BC">
                              <w:rPr>
                                <w:rFonts w:ascii="Times New Roman" w:hAnsi="Times New Roman" w:cs="Times New Roman"/>
                                <w:color w:val="252D30"/>
                                <w:lang w:val="fr-FR"/>
                              </w:rPr>
                              <w:t>Le Docteur est un ancien professionnel de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52D30"/>
                                <w:lang w:val="fr-FR"/>
                              </w:rPr>
                              <w:t xml:space="preserve"> </w:t>
                            </w:r>
                            <w:r w:rsidRPr="007975BC">
                              <w:rPr>
                                <w:rFonts w:ascii="Times New Roman" w:hAnsi="Times New Roman" w:cs="Times New Roman"/>
                                <w:color w:val="252D30"/>
                                <w:lang w:val="fr-FR"/>
                              </w:rPr>
                              <w:t>santé lui même victime de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52D30"/>
                                <w:lang w:val="fr-FR"/>
                              </w:rPr>
                              <w:t xml:space="preserve"> </w:t>
                            </w:r>
                            <w:r w:rsidRPr="007975BC">
                              <w:rPr>
                                <w:rFonts w:ascii="Times New Roman" w:hAnsi="Times New Roman" w:cs="Times New Roman"/>
                                <w:color w:val="252D30"/>
                                <w:lang w:val="fr-FR"/>
                              </w:rPr>
                              <w:t>burn out.</w:t>
                            </w:r>
                          </w:p>
                          <w:p w14:paraId="19847089" w14:textId="77777777" w:rsidR="00825483" w:rsidRPr="007975BC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color w:val="252D30"/>
                                <w:lang w:val="fr-FR"/>
                              </w:rPr>
                            </w:pPr>
                            <w:r w:rsidRPr="007975BC">
                              <w:rPr>
                                <w:rFonts w:ascii="Times New Roman" w:hAnsi="Times New Roman" w:cs="Times New Roman"/>
                                <w:color w:val="252D30"/>
                                <w:lang w:val="fr-FR"/>
                              </w:rPr>
                              <w:t>Grâce à ses nombreuses</w:t>
                            </w:r>
                          </w:p>
                          <w:p w14:paraId="08DDFB6F" w14:textId="77777777" w:rsidR="00825483" w:rsidRPr="007975BC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color w:val="252D30"/>
                                <w:lang w:val="fr-FR"/>
                              </w:rPr>
                            </w:pPr>
                            <w:r w:rsidRPr="007975BC">
                              <w:rPr>
                                <w:rFonts w:ascii="Times New Roman" w:hAnsi="Times New Roman" w:cs="Times New Roman"/>
                                <w:color w:val="252D30"/>
                                <w:lang w:val="fr-FR"/>
                              </w:rPr>
                              <w:t>formations dont plusieurs</w:t>
                            </w:r>
                          </w:p>
                          <w:p w14:paraId="470385A0" w14:textId="77777777" w:rsidR="00825483" w:rsidRPr="007975BC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color w:val="252D30"/>
                                <w:lang w:val="fr-FR"/>
                              </w:rPr>
                            </w:pPr>
                            <w:r w:rsidRPr="007975BC">
                              <w:rPr>
                                <w:rFonts w:ascii="Times New Roman" w:hAnsi="Times New Roman" w:cs="Times New Roman"/>
                                <w:color w:val="252D30"/>
                                <w:lang w:val="fr-FR"/>
                              </w:rPr>
                              <w:t>dans le domaine de l’hypnose</w:t>
                            </w:r>
                          </w:p>
                          <w:p w14:paraId="6D2A1CB8" w14:textId="77777777" w:rsidR="00825483" w:rsidRPr="007975BC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color w:val="252D30"/>
                                <w:lang w:val="fr-FR"/>
                              </w:rPr>
                            </w:pPr>
                            <w:r w:rsidRPr="007975BC">
                              <w:rPr>
                                <w:rFonts w:ascii="Times New Roman" w:hAnsi="Times New Roman" w:cs="Times New Roman"/>
                                <w:color w:val="252D30"/>
                                <w:lang w:val="fr-FR"/>
                              </w:rPr>
                              <w:t>il a su développer et mettre au</w:t>
                            </w:r>
                          </w:p>
                          <w:p w14:paraId="039CB7A2" w14:textId="77777777" w:rsidR="00825483" w:rsidRPr="007975BC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color w:val="252D30"/>
                                <w:lang w:val="fr-FR"/>
                              </w:rPr>
                            </w:pPr>
                            <w:r w:rsidRPr="007975BC">
                              <w:rPr>
                                <w:rFonts w:ascii="Times New Roman" w:hAnsi="Times New Roman" w:cs="Times New Roman"/>
                                <w:color w:val="252D30"/>
                                <w:lang w:val="fr-FR"/>
                              </w:rPr>
                              <w:t>point un accompagnement</w:t>
                            </w:r>
                          </w:p>
                          <w:p w14:paraId="2E3D6DD6" w14:textId="77777777" w:rsidR="00825483" w:rsidRPr="007975BC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color w:val="252D30"/>
                                <w:lang w:val="fr-FR"/>
                              </w:rPr>
                            </w:pPr>
                            <w:r w:rsidRPr="007975BC">
                              <w:rPr>
                                <w:rFonts w:ascii="Times New Roman" w:hAnsi="Times New Roman" w:cs="Times New Roman"/>
                                <w:color w:val="252D30"/>
                                <w:lang w:val="fr-FR"/>
                              </w:rPr>
                              <w:t>spécifique pour les victimes</w:t>
                            </w:r>
                          </w:p>
                          <w:p w14:paraId="05AB7620" w14:textId="77777777" w:rsidR="00825483" w:rsidRPr="007975BC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color w:val="252D30"/>
                                <w:lang w:val="fr-FR"/>
                              </w:rPr>
                            </w:pPr>
                            <w:r w:rsidRPr="007975BC">
                              <w:rPr>
                                <w:rFonts w:ascii="Times New Roman" w:hAnsi="Times New Roman" w:cs="Times New Roman"/>
                                <w:color w:val="252D30"/>
                                <w:lang w:val="fr-FR"/>
                              </w:rPr>
                              <w:t>du burn out.</w:t>
                            </w:r>
                          </w:p>
                          <w:p w14:paraId="1DDF52C3" w14:textId="77777777" w:rsidR="00825483" w:rsidRPr="007975BC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color w:val="252D30"/>
                                <w:lang w:val="fr-FR"/>
                              </w:rPr>
                            </w:pPr>
                            <w:r w:rsidRPr="007975BC">
                              <w:rPr>
                                <w:rFonts w:ascii="Times New Roman" w:hAnsi="Times New Roman" w:cs="Times New Roman"/>
                                <w:color w:val="252D30"/>
                                <w:lang w:val="fr-FR"/>
                              </w:rPr>
                              <w:t>Il vous propose de vous</w:t>
                            </w:r>
                          </w:p>
                          <w:p w14:paraId="1B76D1F7" w14:textId="77777777" w:rsidR="00825483" w:rsidRPr="007975BC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color w:val="252D30"/>
                                <w:lang w:val="fr-FR"/>
                              </w:rPr>
                            </w:pPr>
                            <w:r w:rsidRPr="007975BC">
                              <w:rPr>
                                <w:rFonts w:ascii="Times New Roman" w:hAnsi="Times New Roman" w:cs="Times New Roman"/>
                                <w:color w:val="252D30"/>
                                <w:lang w:val="fr-FR"/>
                              </w:rPr>
                              <w:t>accompagner en 3 ou 4</w:t>
                            </w:r>
                          </w:p>
                          <w:p w14:paraId="3861C361" w14:textId="77777777" w:rsidR="00825483" w:rsidRPr="007975BC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color w:val="252D30"/>
                                <w:lang w:val="fr-FR"/>
                              </w:rPr>
                            </w:pPr>
                            <w:r w:rsidRPr="007975BC">
                              <w:rPr>
                                <w:rFonts w:ascii="Times New Roman" w:hAnsi="Times New Roman" w:cs="Times New Roman"/>
                                <w:color w:val="252D30"/>
                                <w:lang w:val="fr-FR"/>
                              </w:rPr>
                              <w:t>séances pour retrouver votre</w:t>
                            </w:r>
                          </w:p>
                          <w:p w14:paraId="19912121" w14:textId="77777777" w:rsidR="00825483" w:rsidRPr="007975BC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color w:val="252D30"/>
                                <w:lang w:val="fr-FR"/>
                              </w:rPr>
                            </w:pPr>
                            <w:r w:rsidRPr="007975BC">
                              <w:rPr>
                                <w:rFonts w:ascii="Times New Roman" w:hAnsi="Times New Roman" w:cs="Times New Roman"/>
                                <w:color w:val="252D30"/>
                                <w:lang w:val="fr-FR"/>
                              </w:rPr>
                              <w:t>joie de vivre et votre liberté</w:t>
                            </w:r>
                          </w:p>
                          <w:p w14:paraId="6FB0AE00" w14:textId="77777777" w:rsidR="00825483" w:rsidRPr="007975BC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color w:val="252D30"/>
                                <w:lang w:val="fr-FR"/>
                              </w:rPr>
                            </w:pPr>
                            <w:r w:rsidRPr="007975BC">
                              <w:rPr>
                                <w:rFonts w:ascii="Times New Roman" w:hAnsi="Times New Roman" w:cs="Times New Roman"/>
                                <w:color w:val="252D30"/>
                                <w:lang w:val="fr-FR"/>
                              </w:rPr>
                              <w:t>d’action.</w:t>
                            </w:r>
                          </w:p>
                          <w:p w14:paraId="68102CFC" w14:textId="77777777" w:rsidR="00825483" w:rsidRPr="007975BC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color w:val="252D30"/>
                                <w:lang w:val="fr-FR"/>
                              </w:rPr>
                            </w:pPr>
                            <w:r w:rsidRPr="007975BC">
                              <w:rPr>
                                <w:rFonts w:ascii="Times New Roman" w:hAnsi="Times New Roman" w:cs="Times New Roman"/>
                                <w:color w:val="252D30"/>
                                <w:lang w:val="fr-FR"/>
                              </w:rPr>
                              <w:t>Possibilité de consultation par</w:t>
                            </w:r>
                          </w:p>
                          <w:p w14:paraId="4F9AAA78" w14:textId="77777777" w:rsidR="00825483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color w:val="252D30"/>
                                <w:lang w:val="fr-FR"/>
                              </w:rPr>
                            </w:pPr>
                            <w:r w:rsidRPr="007975BC">
                              <w:rPr>
                                <w:rFonts w:ascii="Times New Roman" w:hAnsi="Times New Roman" w:cs="Times New Roman"/>
                                <w:color w:val="252D30"/>
                                <w:lang w:val="fr-FR"/>
                              </w:rPr>
                              <w:t>Skype: annecien621</w:t>
                            </w:r>
                          </w:p>
                          <w:p w14:paraId="7915282E" w14:textId="77777777" w:rsidR="00825483" w:rsidRPr="007975BC" w:rsidRDefault="00825483" w:rsidP="003E18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color w:val="252D30"/>
                                <w:lang w:val="fr-FR"/>
                              </w:rPr>
                            </w:pPr>
                          </w:p>
                          <w:p w14:paraId="7B8A9F26" w14:textId="3EC7F9E2" w:rsidR="00825483" w:rsidRDefault="00825483" w:rsidP="00474B14">
                            <w:pPr>
                              <w:rPr>
                                <w:rFonts w:ascii="Times New Roman" w:hAnsi="Times New Roman" w:cs="Times New Roman"/>
                                <w:color w:val="524A83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975BC">
                              <w:rPr>
                                <w:rFonts w:ascii="Times New Roman" w:hAnsi="Times New Roman" w:cs="Times New Roman"/>
                                <w:b/>
                                <w:color w:val="524A83"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Formation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524A83"/>
                                <w:sz w:val="28"/>
                                <w:szCs w:val="28"/>
                                <w:lang w:val="fr-FR"/>
                              </w:rPr>
                              <w:t> :</w:t>
                            </w:r>
                          </w:p>
                          <w:p w14:paraId="18CA3B7B" w14:textId="1B39EFE1" w:rsidR="00825483" w:rsidRPr="00B402F7" w:rsidRDefault="00825483" w:rsidP="00474B14">
                            <w:pPr>
                              <w:rPr>
                                <w:rFonts w:ascii="Times New Roman" w:hAnsi="Times New Roman" w:cs="Times New Roman"/>
                                <w:color w:val="524A83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B402F7">
                              <w:rPr>
                                <w:rFonts w:ascii="Times New Roman" w:hAnsi="Times New Roman" w:cs="Times New Roman"/>
                                <w:color w:val="524A83"/>
                                <w:sz w:val="20"/>
                                <w:szCs w:val="20"/>
                                <w:lang w:val="fr-FR"/>
                              </w:rPr>
                              <w:t>Diplôme universitaire d’hypnose (faculté de montpellier)</w:t>
                            </w:r>
                          </w:p>
                          <w:p w14:paraId="4C315295" w14:textId="11581608" w:rsidR="00825483" w:rsidRPr="00B402F7" w:rsidRDefault="00825483" w:rsidP="00474B14">
                            <w:pPr>
                              <w:rPr>
                                <w:rFonts w:ascii="Times New Roman" w:hAnsi="Times New Roman" w:cs="Times New Roman"/>
                                <w:color w:val="524A83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B402F7">
                              <w:rPr>
                                <w:rFonts w:ascii="Times New Roman" w:hAnsi="Times New Roman" w:cs="Times New Roman"/>
                                <w:color w:val="524A83"/>
                                <w:sz w:val="20"/>
                                <w:szCs w:val="20"/>
                                <w:lang w:val="fr-FR"/>
                              </w:rPr>
                              <w:t>Formation hypnose par l’association française de nouvelle hypnose</w:t>
                            </w:r>
                          </w:p>
                          <w:p w14:paraId="5634B75F" w14:textId="5E763D29" w:rsidR="00825483" w:rsidRPr="00B402F7" w:rsidRDefault="00825483" w:rsidP="00474B14">
                            <w:pPr>
                              <w:rPr>
                                <w:rFonts w:ascii="Times New Roman" w:hAnsi="Times New Roman" w:cs="Times New Roman"/>
                                <w:color w:val="524A83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B402F7">
                              <w:rPr>
                                <w:rFonts w:ascii="Times New Roman" w:hAnsi="Times New Roman" w:cs="Times New Roman"/>
                                <w:color w:val="524A83"/>
                                <w:sz w:val="20"/>
                                <w:szCs w:val="20"/>
                                <w:lang w:val="fr-FR"/>
                              </w:rPr>
                              <w:t>Certifié coach par l’académie du coaching Paris</w:t>
                            </w:r>
                          </w:p>
                          <w:p w14:paraId="029A190F" w14:textId="4691FA7A" w:rsidR="00825483" w:rsidRDefault="00825483" w:rsidP="00474B14">
                            <w:pPr>
                              <w:rPr>
                                <w:rFonts w:ascii="Times New Roman" w:hAnsi="Times New Roman" w:cs="Times New Roman"/>
                                <w:color w:val="524A83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B402F7">
                              <w:rPr>
                                <w:rFonts w:ascii="Times New Roman" w:hAnsi="Times New Roman" w:cs="Times New Roman"/>
                                <w:color w:val="524A83"/>
                                <w:sz w:val="20"/>
                                <w:szCs w:val="20"/>
                                <w:lang w:val="fr-FR"/>
                              </w:rPr>
                              <w:t>Docteur en chirugie dentaire</w:t>
                            </w:r>
                          </w:p>
                          <w:p w14:paraId="6942F3A2" w14:textId="779A9ECB" w:rsidR="00825483" w:rsidRPr="00B402F7" w:rsidRDefault="00825483" w:rsidP="00474B14">
                            <w:pPr>
                              <w:rPr>
                                <w:rFonts w:ascii="Times New Roman" w:hAnsi="Times New Roman" w:cs="Times New Roman"/>
                                <w:color w:val="524A83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524A83"/>
                                <w:sz w:val="20"/>
                                <w:szCs w:val="20"/>
                                <w:lang w:val="fr-FR"/>
                              </w:rPr>
                              <w:t>Diplôme d’université en gestion des conflits (Paris Descartes)</w:t>
                            </w:r>
                          </w:p>
                          <w:p w14:paraId="100861AE" w14:textId="77777777" w:rsidR="00825483" w:rsidRDefault="00825483" w:rsidP="00474B14">
                            <w:pPr>
                              <w:rPr>
                                <w:rFonts w:ascii="Times New Roman" w:hAnsi="Times New Roman" w:cs="Times New Roman"/>
                                <w:color w:val="524A83"/>
                                <w:lang w:val="fr-FR"/>
                              </w:rPr>
                            </w:pPr>
                          </w:p>
                          <w:p w14:paraId="2C9800D7" w14:textId="77777777" w:rsidR="00825483" w:rsidRDefault="0071230A" w:rsidP="003E18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524A83"/>
                                <w:spacing w:val="10"/>
                                <w:sz w:val="36"/>
                                <w:szCs w:val="36"/>
                                <w:lang w:val="fr-FR"/>
                              </w:rPr>
                            </w:pPr>
                            <w:hyperlink r:id="rId15" w:history="1">
                              <w:r w:rsidR="00825483" w:rsidRPr="00C73815">
                                <w:rPr>
                                  <w:rStyle w:val="Lienhypertexte"/>
                                  <w:rFonts w:ascii="Times New Roman" w:hAnsi="Times New Roman" w:cs="Times New Roman"/>
                                  <w:spacing w:val="10"/>
                                  <w:sz w:val="36"/>
                                  <w:szCs w:val="36"/>
                                  <w:lang w:val="fr-FR"/>
                                </w:rPr>
                                <w:t>www.albedo7.com</w:t>
                              </w:r>
                            </w:hyperlink>
                          </w:p>
                          <w:p w14:paraId="5E650D86" w14:textId="77777777" w:rsidR="00825483" w:rsidRDefault="00825483" w:rsidP="003E18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524A83"/>
                                <w:spacing w:val="10"/>
                                <w:sz w:val="36"/>
                                <w:szCs w:val="36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524A83"/>
                                <w:spacing w:val="10"/>
                                <w:sz w:val="36"/>
                                <w:szCs w:val="36"/>
                                <w:lang w:val="fr-FR"/>
                              </w:rPr>
                              <w:t>0607145322</w:t>
                            </w:r>
                          </w:p>
                          <w:p w14:paraId="65C4AA37" w14:textId="77777777" w:rsidR="00825483" w:rsidRPr="003E18FF" w:rsidRDefault="00825483" w:rsidP="003E18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524A83"/>
                                <w:spacing w:val="1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524A83"/>
                                <w:spacing w:val="10"/>
                                <w:sz w:val="36"/>
                                <w:szCs w:val="36"/>
                                <w:lang w:val="fr-FR"/>
                              </w:rPr>
                              <w:t>contact@albedo7.com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" o:spid="_x0000_s1039" type="#_x0000_t202" style="position:absolute;margin-left:606pt;margin-top:100.65pt;width:185pt;height:448.9pt;z-index:25168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" mv:complextextbox="1" filled="f" stroked="f">
                <v:textbox>
                  <w:txbxContent>
                    <w:p w14:paraId="3E59E3C9" w14:textId="55658831" w:rsidR="00825483" w:rsidRPr="007975BC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color w:val="252D30"/>
                          <w:lang w:val="fr-FR"/>
                        </w:rPr>
                      </w:pPr>
                      <w:r w:rsidRPr="007975BC">
                        <w:rPr>
                          <w:rFonts w:ascii="Times New Roman" w:hAnsi="Times New Roman" w:cs="Times New Roman"/>
                          <w:color w:val="252D30"/>
                          <w:lang w:val="fr-FR"/>
                        </w:rPr>
                        <w:t>Le Docteur est un ancien professionnel de</w:t>
                      </w:r>
                      <w:r>
                        <w:rPr>
                          <w:rFonts w:ascii="Times New Roman" w:hAnsi="Times New Roman" w:cs="Times New Roman"/>
                          <w:color w:val="252D30"/>
                          <w:lang w:val="fr-FR"/>
                        </w:rPr>
                        <w:t xml:space="preserve"> </w:t>
                      </w:r>
                      <w:r w:rsidRPr="007975BC">
                        <w:rPr>
                          <w:rFonts w:ascii="Times New Roman" w:hAnsi="Times New Roman" w:cs="Times New Roman"/>
                          <w:color w:val="252D30"/>
                          <w:lang w:val="fr-FR"/>
                        </w:rPr>
                        <w:t>santé lui même victime de</w:t>
                      </w:r>
                      <w:r>
                        <w:rPr>
                          <w:rFonts w:ascii="Times New Roman" w:hAnsi="Times New Roman" w:cs="Times New Roman"/>
                          <w:color w:val="252D30"/>
                          <w:lang w:val="fr-FR"/>
                        </w:rPr>
                        <w:t xml:space="preserve"> </w:t>
                      </w:r>
                      <w:r w:rsidRPr="007975BC">
                        <w:rPr>
                          <w:rFonts w:ascii="Times New Roman" w:hAnsi="Times New Roman" w:cs="Times New Roman"/>
                          <w:color w:val="252D30"/>
                          <w:lang w:val="fr-FR"/>
                        </w:rPr>
                        <w:t>burn out.</w:t>
                      </w:r>
                    </w:p>
                    <w:p w14:paraId="19847089" w14:textId="77777777" w:rsidR="00825483" w:rsidRPr="007975BC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color w:val="252D30"/>
                          <w:lang w:val="fr-FR"/>
                        </w:rPr>
                      </w:pPr>
                      <w:r w:rsidRPr="007975BC">
                        <w:rPr>
                          <w:rFonts w:ascii="Times New Roman" w:hAnsi="Times New Roman" w:cs="Times New Roman"/>
                          <w:color w:val="252D30"/>
                          <w:lang w:val="fr-FR"/>
                        </w:rPr>
                        <w:t>Grâce à ses nombreuses</w:t>
                      </w:r>
                    </w:p>
                    <w:p w14:paraId="08DDFB6F" w14:textId="77777777" w:rsidR="00825483" w:rsidRPr="007975BC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color w:val="252D30"/>
                          <w:lang w:val="fr-FR"/>
                        </w:rPr>
                      </w:pPr>
                      <w:r w:rsidRPr="007975BC">
                        <w:rPr>
                          <w:rFonts w:ascii="Times New Roman" w:hAnsi="Times New Roman" w:cs="Times New Roman"/>
                          <w:color w:val="252D30"/>
                          <w:lang w:val="fr-FR"/>
                        </w:rPr>
                        <w:t>formations dont plusieurs</w:t>
                      </w:r>
                    </w:p>
                    <w:p w14:paraId="470385A0" w14:textId="77777777" w:rsidR="00825483" w:rsidRPr="007975BC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color w:val="252D30"/>
                          <w:lang w:val="fr-FR"/>
                        </w:rPr>
                      </w:pPr>
                      <w:r w:rsidRPr="007975BC">
                        <w:rPr>
                          <w:rFonts w:ascii="Times New Roman" w:hAnsi="Times New Roman" w:cs="Times New Roman"/>
                          <w:color w:val="252D30"/>
                          <w:lang w:val="fr-FR"/>
                        </w:rPr>
                        <w:t>dans le domaine de l’hypnose</w:t>
                      </w:r>
                    </w:p>
                    <w:p w14:paraId="6D2A1CB8" w14:textId="77777777" w:rsidR="00825483" w:rsidRPr="007975BC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color w:val="252D30"/>
                          <w:lang w:val="fr-FR"/>
                        </w:rPr>
                      </w:pPr>
                      <w:r w:rsidRPr="007975BC">
                        <w:rPr>
                          <w:rFonts w:ascii="Times New Roman" w:hAnsi="Times New Roman" w:cs="Times New Roman"/>
                          <w:color w:val="252D30"/>
                          <w:lang w:val="fr-FR"/>
                        </w:rPr>
                        <w:t>il a su développer et mettre au</w:t>
                      </w:r>
                    </w:p>
                    <w:p w14:paraId="039CB7A2" w14:textId="77777777" w:rsidR="00825483" w:rsidRPr="007975BC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color w:val="252D30"/>
                          <w:lang w:val="fr-FR"/>
                        </w:rPr>
                      </w:pPr>
                      <w:r w:rsidRPr="007975BC">
                        <w:rPr>
                          <w:rFonts w:ascii="Times New Roman" w:hAnsi="Times New Roman" w:cs="Times New Roman"/>
                          <w:color w:val="252D30"/>
                          <w:lang w:val="fr-FR"/>
                        </w:rPr>
                        <w:t>point un accompagnement</w:t>
                      </w:r>
                    </w:p>
                    <w:p w14:paraId="2E3D6DD6" w14:textId="77777777" w:rsidR="00825483" w:rsidRPr="007975BC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color w:val="252D30"/>
                          <w:lang w:val="fr-FR"/>
                        </w:rPr>
                      </w:pPr>
                      <w:r w:rsidRPr="007975BC">
                        <w:rPr>
                          <w:rFonts w:ascii="Times New Roman" w:hAnsi="Times New Roman" w:cs="Times New Roman"/>
                          <w:color w:val="252D30"/>
                          <w:lang w:val="fr-FR"/>
                        </w:rPr>
                        <w:t>spécifique pour les victimes</w:t>
                      </w:r>
                    </w:p>
                    <w:p w14:paraId="05AB7620" w14:textId="77777777" w:rsidR="00825483" w:rsidRPr="007975BC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color w:val="252D30"/>
                          <w:lang w:val="fr-FR"/>
                        </w:rPr>
                      </w:pPr>
                      <w:r w:rsidRPr="007975BC">
                        <w:rPr>
                          <w:rFonts w:ascii="Times New Roman" w:hAnsi="Times New Roman" w:cs="Times New Roman"/>
                          <w:color w:val="252D30"/>
                          <w:lang w:val="fr-FR"/>
                        </w:rPr>
                        <w:t>du burn out.</w:t>
                      </w:r>
                    </w:p>
                    <w:p w14:paraId="1DDF52C3" w14:textId="77777777" w:rsidR="00825483" w:rsidRPr="007975BC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color w:val="252D30"/>
                          <w:lang w:val="fr-FR"/>
                        </w:rPr>
                      </w:pPr>
                      <w:r w:rsidRPr="007975BC">
                        <w:rPr>
                          <w:rFonts w:ascii="Times New Roman" w:hAnsi="Times New Roman" w:cs="Times New Roman"/>
                          <w:color w:val="252D30"/>
                          <w:lang w:val="fr-FR"/>
                        </w:rPr>
                        <w:t>Il vous propose de vous</w:t>
                      </w:r>
                    </w:p>
                    <w:p w14:paraId="1B76D1F7" w14:textId="77777777" w:rsidR="00825483" w:rsidRPr="007975BC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color w:val="252D30"/>
                          <w:lang w:val="fr-FR"/>
                        </w:rPr>
                      </w:pPr>
                      <w:r w:rsidRPr="007975BC">
                        <w:rPr>
                          <w:rFonts w:ascii="Times New Roman" w:hAnsi="Times New Roman" w:cs="Times New Roman"/>
                          <w:color w:val="252D30"/>
                          <w:lang w:val="fr-FR"/>
                        </w:rPr>
                        <w:t>accompagner en 3 ou 4</w:t>
                      </w:r>
                    </w:p>
                    <w:p w14:paraId="3861C361" w14:textId="77777777" w:rsidR="00825483" w:rsidRPr="007975BC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color w:val="252D30"/>
                          <w:lang w:val="fr-FR"/>
                        </w:rPr>
                      </w:pPr>
                      <w:r w:rsidRPr="007975BC">
                        <w:rPr>
                          <w:rFonts w:ascii="Times New Roman" w:hAnsi="Times New Roman" w:cs="Times New Roman"/>
                          <w:color w:val="252D30"/>
                          <w:lang w:val="fr-FR"/>
                        </w:rPr>
                        <w:t>séances pour retrouver votre</w:t>
                      </w:r>
                    </w:p>
                    <w:p w14:paraId="19912121" w14:textId="77777777" w:rsidR="00825483" w:rsidRPr="007975BC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color w:val="252D30"/>
                          <w:lang w:val="fr-FR"/>
                        </w:rPr>
                      </w:pPr>
                      <w:r w:rsidRPr="007975BC">
                        <w:rPr>
                          <w:rFonts w:ascii="Times New Roman" w:hAnsi="Times New Roman" w:cs="Times New Roman"/>
                          <w:color w:val="252D30"/>
                          <w:lang w:val="fr-FR"/>
                        </w:rPr>
                        <w:t>joie de vivre et votre liberté</w:t>
                      </w:r>
                    </w:p>
                    <w:p w14:paraId="6FB0AE00" w14:textId="77777777" w:rsidR="00825483" w:rsidRPr="007975BC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color w:val="252D30"/>
                          <w:lang w:val="fr-FR"/>
                        </w:rPr>
                      </w:pPr>
                      <w:r w:rsidRPr="007975BC">
                        <w:rPr>
                          <w:rFonts w:ascii="Times New Roman" w:hAnsi="Times New Roman" w:cs="Times New Roman"/>
                          <w:color w:val="252D30"/>
                          <w:lang w:val="fr-FR"/>
                        </w:rPr>
                        <w:t>d’action.</w:t>
                      </w:r>
                    </w:p>
                    <w:p w14:paraId="68102CFC" w14:textId="77777777" w:rsidR="00825483" w:rsidRPr="007975BC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color w:val="252D30"/>
                          <w:lang w:val="fr-FR"/>
                        </w:rPr>
                      </w:pPr>
                      <w:r w:rsidRPr="007975BC">
                        <w:rPr>
                          <w:rFonts w:ascii="Times New Roman" w:hAnsi="Times New Roman" w:cs="Times New Roman"/>
                          <w:color w:val="252D30"/>
                          <w:lang w:val="fr-FR"/>
                        </w:rPr>
                        <w:t>Possibilité de consultation par</w:t>
                      </w:r>
                    </w:p>
                    <w:p w14:paraId="4F9AAA78" w14:textId="77777777" w:rsidR="00825483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color w:val="252D30"/>
                          <w:lang w:val="fr-FR"/>
                        </w:rPr>
                      </w:pPr>
                      <w:r w:rsidRPr="007975BC">
                        <w:rPr>
                          <w:rFonts w:ascii="Times New Roman" w:hAnsi="Times New Roman" w:cs="Times New Roman"/>
                          <w:color w:val="252D30"/>
                          <w:lang w:val="fr-FR"/>
                        </w:rPr>
                        <w:t>Skype: annecien621</w:t>
                      </w:r>
                    </w:p>
                    <w:p w14:paraId="7915282E" w14:textId="77777777" w:rsidR="00825483" w:rsidRPr="007975BC" w:rsidRDefault="00825483" w:rsidP="003E18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color w:val="252D30"/>
                          <w:lang w:val="fr-FR"/>
                        </w:rPr>
                      </w:pPr>
                    </w:p>
                    <w:p w14:paraId="7B8A9F26" w14:textId="3EC7F9E2" w:rsidR="00825483" w:rsidRDefault="00825483" w:rsidP="00474B14">
                      <w:pPr>
                        <w:rPr>
                          <w:rFonts w:ascii="Times New Roman" w:hAnsi="Times New Roman" w:cs="Times New Roman"/>
                          <w:color w:val="524A83"/>
                          <w:sz w:val="28"/>
                          <w:szCs w:val="28"/>
                          <w:lang w:val="fr-FR"/>
                        </w:rPr>
                      </w:pPr>
                      <w:r w:rsidRPr="007975BC">
                        <w:rPr>
                          <w:rFonts w:ascii="Times New Roman" w:hAnsi="Times New Roman" w:cs="Times New Roman"/>
                          <w:b/>
                          <w:color w:val="524A83"/>
                          <w:sz w:val="28"/>
                          <w:szCs w:val="28"/>
                          <w:u w:val="single"/>
                          <w:lang w:val="fr-FR"/>
                        </w:rPr>
                        <w:t>Formation</w:t>
                      </w:r>
                      <w:r>
                        <w:rPr>
                          <w:rFonts w:ascii="Times New Roman" w:hAnsi="Times New Roman" w:cs="Times New Roman"/>
                          <w:color w:val="524A83"/>
                          <w:sz w:val="28"/>
                          <w:szCs w:val="28"/>
                          <w:lang w:val="fr-FR"/>
                        </w:rPr>
                        <w:t> :</w:t>
                      </w:r>
                    </w:p>
                    <w:p w14:paraId="18CA3B7B" w14:textId="1B39EFE1" w:rsidR="00825483" w:rsidRPr="00B402F7" w:rsidRDefault="00825483" w:rsidP="00474B14">
                      <w:pPr>
                        <w:rPr>
                          <w:rFonts w:ascii="Times New Roman" w:hAnsi="Times New Roman" w:cs="Times New Roman"/>
                          <w:color w:val="524A83"/>
                          <w:sz w:val="20"/>
                          <w:szCs w:val="20"/>
                          <w:lang w:val="fr-FR"/>
                        </w:rPr>
                      </w:pPr>
                      <w:r w:rsidRPr="00B402F7">
                        <w:rPr>
                          <w:rFonts w:ascii="Times New Roman" w:hAnsi="Times New Roman" w:cs="Times New Roman"/>
                          <w:color w:val="524A83"/>
                          <w:sz w:val="20"/>
                          <w:szCs w:val="20"/>
                          <w:lang w:val="fr-FR"/>
                        </w:rPr>
                        <w:t>Diplôme universitaire d’hypnose (faculté de montpellier)</w:t>
                      </w:r>
                    </w:p>
                    <w:p w14:paraId="4C315295" w14:textId="11581608" w:rsidR="00825483" w:rsidRPr="00B402F7" w:rsidRDefault="00825483" w:rsidP="00474B14">
                      <w:pPr>
                        <w:rPr>
                          <w:rFonts w:ascii="Times New Roman" w:hAnsi="Times New Roman" w:cs="Times New Roman"/>
                          <w:color w:val="524A83"/>
                          <w:sz w:val="20"/>
                          <w:szCs w:val="20"/>
                          <w:lang w:val="fr-FR"/>
                        </w:rPr>
                      </w:pPr>
                      <w:r w:rsidRPr="00B402F7">
                        <w:rPr>
                          <w:rFonts w:ascii="Times New Roman" w:hAnsi="Times New Roman" w:cs="Times New Roman"/>
                          <w:color w:val="524A83"/>
                          <w:sz w:val="20"/>
                          <w:szCs w:val="20"/>
                          <w:lang w:val="fr-FR"/>
                        </w:rPr>
                        <w:t>Formation hypnose par l’association française de nouvelle hypnose</w:t>
                      </w:r>
                    </w:p>
                    <w:p w14:paraId="5634B75F" w14:textId="5E763D29" w:rsidR="00825483" w:rsidRPr="00B402F7" w:rsidRDefault="00825483" w:rsidP="00474B14">
                      <w:pPr>
                        <w:rPr>
                          <w:rFonts w:ascii="Times New Roman" w:hAnsi="Times New Roman" w:cs="Times New Roman"/>
                          <w:color w:val="524A83"/>
                          <w:sz w:val="20"/>
                          <w:szCs w:val="20"/>
                          <w:lang w:val="fr-FR"/>
                        </w:rPr>
                      </w:pPr>
                      <w:r w:rsidRPr="00B402F7">
                        <w:rPr>
                          <w:rFonts w:ascii="Times New Roman" w:hAnsi="Times New Roman" w:cs="Times New Roman"/>
                          <w:color w:val="524A83"/>
                          <w:sz w:val="20"/>
                          <w:szCs w:val="20"/>
                          <w:lang w:val="fr-FR"/>
                        </w:rPr>
                        <w:t>Certifié coach par l’académie du coaching Paris</w:t>
                      </w:r>
                    </w:p>
                    <w:p w14:paraId="029A190F" w14:textId="4691FA7A" w:rsidR="00825483" w:rsidRDefault="00825483" w:rsidP="00474B14">
                      <w:pPr>
                        <w:rPr>
                          <w:rFonts w:ascii="Times New Roman" w:hAnsi="Times New Roman" w:cs="Times New Roman"/>
                          <w:color w:val="524A83"/>
                          <w:sz w:val="20"/>
                          <w:szCs w:val="20"/>
                          <w:lang w:val="fr-FR"/>
                        </w:rPr>
                      </w:pPr>
                      <w:r w:rsidRPr="00B402F7">
                        <w:rPr>
                          <w:rFonts w:ascii="Times New Roman" w:hAnsi="Times New Roman" w:cs="Times New Roman"/>
                          <w:color w:val="524A83"/>
                          <w:sz w:val="20"/>
                          <w:szCs w:val="20"/>
                          <w:lang w:val="fr-FR"/>
                        </w:rPr>
                        <w:t>Docteur en chirugie dentaire</w:t>
                      </w:r>
                    </w:p>
                    <w:p w14:paraId="6942F3A2" w14:textId="779A9ECB" w:rsidR="00825483" w:rsidRPr="00B402F7" w:rsidRDefault="00825483" w:rsidP="00474B14">
                      <w:pPr>
                        <w:rPr>
                          <w:rFonts w:ascii="Times New Roman" w:hAnsi="Times New Roman" w:cs="Times New Roman"/>
                          <w:color w:val="524A83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524A83"/>
                          <w:sz w:val="20"/>
                          <w:szCs w:val="20"/>
                          <w:lang w:val="fr-FR"/>
                        </w:rPr>
                        <w:t>Diplôme d’université en gestion des conflits (Paris Descartes)</w:t>
                      </w:r>
                    </w:p>
                    <w:p w14:paraId="100861AE" w14:textId="77777777" w:rsidR="00825483" w:rsidRDefault="00825483" w:rsidP="00474B14">
                      <w:pPr>
                        <w:rPr>
                          <w:rFonts w:ascii="Times New Roman" w:hAnsi="Times New Roman" w:cs="Times New Roman"/>
                          <w:color w:val="524A83"/>
                          <w:lang w:val="fr-FR"/>
                        </w:rPr>
                      </w:pPr>
                    </w:p>
                    <w:p w14:paraId="2C9800D7" w14:textId="77777777" w:rsidR="00825483" w:rsidRDefault="0071230A" w:rsidP="003E18FF">
                      <w:pPr>
                        <w:jc w:val="center"/>
                        <w:rPr>
                          <w:rFonts w:ascii="Times New Roman" w:hAnsi="Times New Roman" w:cs="Times New Roman"/>
                          <w:color w:val="524A83"/>
                          <w:spacing w:val="10"/>
                          <w:sz w:val="36"/>
                          <w:szCs w:val="36"/>
                          <w:lang w:val="fr-FR"/>
                        </w:rPr>
                      </w:pPr>
                      <w:hyperlink r:id="rId16" w:history="1">
                        <w:r w:rsidR="00825483" w:rsidRPr="00C73815">
                          <w:rPr>
                            <w:rStyle w:val="Lienhypertexte"/>
                            <w:rFonts w:ascii="Times New Roman" w:hAnsi="Times New Roman" w:cs="Times New Roman"/>
                            <w:spacing w:val="10"/>
                            <w:sz w:val="36"/>
                            <w:szCs w:val="36"/>
                            <w:lang w:val="fr-FR"/>
                          </w:rPr>
                          <w:t>www.albedo7.com</w:t>
                        </w:r>
                      </w:hyperlink>
                    </w:p>
                    <w:p w14:paraId="5E650D86" w14:textId="77777777" w:rsidR="00825483" w:rsidRDefault="00825483" w:rsidP="003E18FF">
                      <w:pPr>
                        <w:jc w:val="center"/>
                        <w:rPr>
                          <w:rFonts w:ascii="Times New Roman" w:hAnsi="Times New Roman" w:cs="Times New Roman"/>
                          <w:color w:val="524A83"/>
                          <w:spacing w:val="10"/>
                          <w:sz w:val="36"/>
                          <w:szCs w:val="36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524A83"/>
                          <w:spacing w:val="10"/>
                          <w:sz w:val="36"/>
                          <w:szCs w:val="36"/>
                          <w:lang w:val="fr-FR"/>
                        </w:rPr>
                        <w:t>0607145322</w:t>
                      </w:r>
                    </w:p>
                    <w:p w14:paraId="65C4AA37" w14:textId="77777777" w:rsidR="00825483" w:rsidRPr="003E18FF" w:rsidRDefault="00825483" w:rsidP="003E18FF">
                      <w:pPr>
                        <w:jc w:val="center"/>
                        <w:rPr>
                          <w:rFonts w:ascii="Times New Roman" w:hAnsi="Times New Roman" w:cs="Times New Roman"/>
                          <w:color w:val="524A83"/>
                          <w:spacing w:val="1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524A83"/>
                          <w:spacing w:val="10"/>
                          <w:sz w:val="36"/>
                          <w:szCs w:val="36"/>
                          <w:lang w:val="fr-FR"/>
                        </w:rPr>
                        <w:t>contact@albedo7.com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D2159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9FC0145" wp14:editId="73C96A16">
                <wp:simplePos x="0" y="0"/>
                <wp:positionH relativeFrom="page">
                  <wp:posOffset>695325</wp:posOffset>
                </wp:positionH>
                <wp:positionV relativeFrom="page">
                  <wp:posOffset>3114675</wp:posOffset>
                </wp:positionV>
                <wp:extent cx="6991350" cy="639445"/>
                <wp:effectExtent l="0" t="0" r="0" b="0"/>
                <wp:wrapThrough wrapText="bothSides">
                  <wp:wrapPolygon edited="0">
                    <wp:start x="0" y="0"/>
                    <wp:lineTo x="0" y="20592"/>
                    <wp:lineTo x="21502" y="20592"/>
                    <wp:lineTo x="21502" y="0"/>
                    <wp:lineTo x="0" y="0"/>
                  </wp:wrapPolygon>
                </wp:wrapThrough>
                <wp:docPr id="1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1350" cy="6394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1E1C0FA" w14:textId="77777777" w:rsidR="00825483" w:rsidRDefault="00825483">
                            <w:pPr>
                              <w:pStyle w:val="Titre1"/>
                            </w:pPr>
                            <w:r>
                              <w:t>Hypnose et Stress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40" style="position:absolute;margin-left:54.75pt;margin-top:245.25pt;width:550.5pt;height:50.35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" fillcolor="#4b5a60 [3215]" stroked="f" strokecolor="#4a7ebb" strokeweight="1.5pt">
                <v:shadow opacity="22938f" mv:blur="38100f" offset="0,2pt"/>
                <v:textbox inset=",7.2pt,,7.2pt">
                  <w:txbxContent>
                    <w:p w14:paraId="11E1C0FA" w14:textId="77777777" w:rsidR="00825483" w:rsidRDefault="00825483">
                      <w:pPr>
                        <w:pStyle w:val="Titre1"/>
                      </w:pPr>
                      <w:r>
                        <w:t>Hypnose et Stress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D73A3D">
      <w:headerReference w:type="even" r:id="rId17"/>
      <w:headerReference w:type="default" r:id="rId18"/>
      <w:headerReference w:type="first" r:id="rId19"/>
      <w:pgSz w:w="16839" w:h="11907" w:orient="landscape" w:code="9"/>
      <w:pgMar w:top="432" w:right="432" w:bottom="432" w:left="432" w:header="432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FA21F9" w14:textId="77777777" w:rsidR="0071230A" w:rsidRDefault="0071230A">
      <w:pPr>
        <w:spacing w:after="0"/>
      </w:pPr>
      <w:r>
        <w:separator/>
      </w:r>
    </w:p>
  </w:endnote>
  <w:endnote w:type="continuationSeparator" w:id="0">
    <w:p w14:paraId="053735CF" w14:textId="77777777" w:rsidR="0071230A" w:rsidRDefault="0071230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9B6DB6" w14:textId="77777777" w:rsidR="0071230A" w:rsidRDefault="0071230A">
      <w:pPr>
        <w:spacing w:after="0"/>
      </w:pPr>
      <w:r>
        <w:separator/>
      </w:r>
    </w:p>
  </w:footnote>
  <w:footnote w:type="continuationSeparator" w:id="0">
    <w:p w14:paraId="2186EDD1" w14:textId="77777777" w:rsidR="0071230A" w:rsidRDefault="0071230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5A93B7" w14:textId="77777777" w:rsidR="00825483" w:rsidRDefault="00825483">
    <w:r>
      <w:cr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88471" w14:textId="77777777" w:rsidR="00825483" w:rsidRDefault="00825483">
    <w:pPr>
      <w:pStyle w:val="En-tte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5211" behindDoc="0" locked="0" layoutInCell="1" allowOverlap="1" wp14:anchorId="233818AA" wp14:editId="3A16EE13">
              <wp:simplePos x="0" y="0"/>
              <wp:positionH relativeFrom="column">
                <wp:posOffset>11430</wp:posOffset>
              </wp:positionH>
              <wp:positionV relativeFrom="paragraph">
                <wp:posOffset>-7620</wp:posOffset>
              </wp:positionV>
              <wp:extent cx="10134600" cy="7025981"/>
              <wp:effectExtent l="0" t="0" r="0" b="3810"/>
              <wp:wrapNone/>
              <wp:docPr id="1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34600" cy="7025981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0" o:spid="_x0000_s1026" style="position:absolute;margin-left:.9pt;margin-top:-.55pt;width:798pt;height:553.25pt;z-index:2516552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" fillcolor="#7c8f97 [3204]" stroked="f" strokecolor="#4a7ebb" strokeweight="1.5pt">
              <v:shadow opacity="22938f" mv:blur="38100f" offset="0,2pt"/>
              <v:textbox inset=",7.2pt,,7.2pt"/>
            </v:rect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6235" behindDoc="0" locked="0" layoutInCell="1" allowOverlap="1" wp14:anchorId="1CB83136" wp14:editId="6144A414">
              <wp:simplePos x="0" y="0"/>
              <wp:positionH relativeFrom="column">
                <wp:posOffset>204296</wp:posOffset>
              </wp:positionH>
              <wp:positionV relativeFrom="paragraph">
                <wp:posOffset>168400</wp:posOffset>
              </wp:positionV>
              <wp:extent cx="9744808" cy="6670235"/>
              <wp:effectExtent l="95250" t="76200" r="123190" b="111760"/>
              <wp:wrapNone/>
              <wp:docPr id="45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9744808" cy="667023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3" o:spid="_x0000_s1026" style="position:absolute;margin-left:16.1pt;margin-top:13.25pt;width:767.3pt;height:525.2pt;z-index:251656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" fillcolor="white [3212]" stroked="f">
              <v:shadow on="t" opacity="26214f" origin="-.5,-.5" offset="0,0"/>
              <v:path arrowok="t"/>
              <o:lock v:ext="edit" aspectratio="t"/>
            </v:rect>
          </w:pict>
        </mc:Fallback>
      </mc:AlternateContent>
    </w:r>
  </w:p>
  <w:p w14:paraId="291DB6D3" w14:textId="77777777" w:rsidR="00825483" w:rsidRDefault="00825483">
    <w:pPr>
      <w:pStyle w:val="En-tte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7259" behindDoc="0" locked="0" layoutInCell="1" allowOverlap="1" wp14:anchorId="21578DB3" wp14:editId="36E3DE39">
              <wp:simplePos x="0" y="0"/>
              <wp:positionH relativeFrom="column">
                <wp:posOffset>7412355</wp:posOffset>
              </wp:positionH>
              <wp:positionV relativeFrom="paragraph">
                <wp:posOffset>178435</wp:posOffset>
              </wp:positionV>
              <wp:extent cx="2353945" cy="6314489"/>
              <wp:effectExtent l="0" t="0" r="8255" b="0"/>
              <wp:wrapNone/>
              <wp:docPr id="1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53945" cy="6314489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Rectangle 31" o:spid="_x0000_s1026" style="position:absolute;margin-left:583.65pt;margin-top:14.05pt;width:185.35pt;height:497.2pt;z-index:2516572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" fillcolor="#d1d0c8 [3214]" stroked="f" strokecolor="#4a7ebb" strokeweight="1.5pt">
              <v:shadow opacity="22938f" mv:blur="38100f" offset="0,2pt"/>
              <v:textbox inset=",7.2pt,,7.2pt"/>
            </v:rect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8283" behindDoc="0" locked="0" layoutInCell="1" allowOverlap="1" wp14:anchorId="5ED11483" wp14:editId="160CBD55">
              <wp:simplePos x="0" y="0"/>
              <wp:positionH relativeFrom="column">
                <wp:posOffset>407313</wp:posOffset>
              </wp:positionH>
              <wp:positionV relativeFrom="paragraph">
                <wp:posOffset>177789</wp:posOffset>
              </wp:positionV>
              <wp:extent cx="9355015" cy="6314489"/>
              <wp:effectExtent l="0" t="0" r="17780" b="10160"/>
              <wp:wrapNone/>
              <wp:docPr id="14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355015" cy="6314489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2" o:spid="_x0000_s1026" style="position:absolute;margin-left:32.05pt;margin-top:14pt;width:736.6pt;height:497.2pt;z-index:2516582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" filled="f" fillcolor="#4b5a60 [3215]" strokecolor="#b0bbc0 [1940]" strokeweight="1pt">
              <v:shadow opacity="22938f" mv:blur="38100f" offset="0,2pt"/>
              <v:textbox inset=",7.2pt,,7.2pt"/>
            </v:rect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44957" behindDoc="0" locked="0" layoutInCell="1" allowOverlap="1" wp14:anchorId="01C83442" wp14:editId="78897B4D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0" cy="6492240"/>
              <wp:effectExtent l="10160" t="17780" r="27940" b="30480"/>
              <wp:wrapNone/>
              <wp:docPr id="13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49224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8" o:spid="_x0000_s1026" style="position:absolute;z-index:2516449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8pt,50.4pt" to="568.8pt,56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" strokecolor="#b0bbc0 [1940]" strokeweight="1pt">
              <v:shadow opacity="22938f" mv:blur="38100f" offset="0,2pt"/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76AEC0" w14:textId="77777777" w:rsidR="00825483" w:rsidRDefault="00825483">
    <w:pPr>
      <w:pStyle w:val="En-tte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49063" behindDoc="0" locked="0" layoutInCell="1" allowOverlap="1" wp14:anchorId="4D4C2313" wp14:editId="7CEA623F">
              <wp:simplePos x="0" y="0"/>
              <wp:positionH relativeFrom="column">
                <wp:posOffset>6888480</wp:posOffset>
              </wp:positionH>
              <wp:positionV relativeFrom="paragraph">
                <wp:posOffset>1905</wp:posOffset>
              </wp:positionV>
              <wp:extent cx="0" cy="7014210"/>
              <wp:effectExtent l="0" t="0" r="19050" b="15240"/>
              <wp:wrapNone/>
              <wp:docPr id="9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01421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Line 15" o:spid="_x0000_s1026" style="position:absolute;z-index:2516490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42.4pt,.15pt" to="542.4pt,552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" strokecolor="#b0bbc0 [1940]" strokeweight="1pt">
              <v:shadow opacity="22938f" mv:blur="38100f" offset="0,2pt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48039" behindDoc="0" locked="0" layoutInCell="1" allowOverlap="1" wp14:anchorId="46C7FCA1" wp14:editId="01337C24">
              <wp:simplePos x="0" y="0"/>
              <wp:positionH relativeFrom="column">
                <wp:posOffset>3297555</wp:posOffset>
              </wp:positionH>
              <wp:positionV relativeFrom="paragraph">
                <wp:posOffset>1905</wp:posOffset>
              </wp:positionV>
              <wp:extent cx="0" cy="7014210"/>
              <wp:effectExtent l="0" t="0" r="19050" b="15240"/>
              <wp:wrapNone/>
              <wp:docPr id="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01421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2516480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9.65pt,.15pt" to="259.65pt,552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" strokecolor="#b0bbc0 [1940]" strokeweight="1pt">
              <v:shadow opacity="22938f" mv:blur="38100f" offset="0,2pt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44967" behindDoc="0" locked="0" layoutInCell="1" allowOverlap="1" wp14:anchorId="2F2E27C7" wp14:editId="18B8C7B3">
              <wp:simplePos x="0" y="0"/>
              <wp:positionH relativeFrom="column">
                <wp:posOffset>1905</wp:posOffset>
              </wp:positionH>
              <wp:positionV relativeFrom="paragraph">
                <wp:posOffset>1905</wp:posOffset>
              </wp:positionV>
              <wp:extent cx="2968597" cy="7014362"/>
              <wp:effectExtent l="0" t="0" r="381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68597" cy="701436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" o:spid="_x0000_s1026" style="position:absolute;margin-left:.15pt;margin-top:.15pt;width:233.75pt;height:552.3pt;z-index:2516449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" fillcolor="#7c8f97 [3204]" stroked="f" strokecolor="#4a7ebb" strokeweight="1.5pt">
              <v:shadow opacity="22938f" mv:blur="38100f" offset="0,2pt"/>
              <v:textbox inset=",7.2pt,,7.2pt"/>
            </v:rect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45991" behindDoc="0" locked="0" layoutInCell="1" allowOverlap="1" wp14:anchorId="03D1EB2C" wp14:editId="2737973E">
              <wp:simplePos x="0" y="0"/>
              <wp:positionH relativeFrom="column">
                <wp:posOffset>3594431</wp:posOffset>
              </wp:positionH>
              <wp:positionV relativeFrom="paragraph">
                <wp:posOffset>1905</wp:posOffset>
              </wp:positionV>
              <wp:extent cx="2968597" cy="7014362"/>
              <wp:effectExtent l="0" t="0" r="381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68597" cy="701436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" o:spid="_x0000_s1026" style="position:absolute;margin-left:283.05pt;margin-top:.15pt;width:233.75pt;height:552.3pt;z-index:2516459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" fillcolor="#7c8f97 [3204]" stroked="f" strokecolor="#4a7ebb" strokeweight="1.5pt">
              <v:shadow opacity="22938f" mv:blur="38100f" offset="0,2pt"/>
              <v:textbox inset=",7.2pt,,7.2pt"/>
            </v:rect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47015" behindDoc="0" locked="0" layoutInCell="1" allowOverlap="1" wp14:anchorId="1AB1F3B7" wp14:editId="37DF6891">
              <wp:simplePos x="0" y="0"/>
              <wp:positionH relativeFrom="column">
                <wp:posOffset>7186958</wp:posOffset>
              </wp:positionH>
              <wp:positionV relativeFrom="paragraph">
                <wp:posOffset>1905</wp:posOffset>
              </wp:positionV>
              <wp:extent cx="2968597" cy="7014362"/>
              <wp:effectExtent l="0" t="0" r="3810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68597" cy="701436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3" o:spid="_x0000_s1026" style="position:absolute;margin-left:565.9pt;margin-top:.15pt;width:233.75pt;height:552.3pt;z-index:2516470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" fillcolor="#7c8f97 [3204]" stroked="f" strokecolor="#4a7ebb" strokeweight="1.5pt">
              <v:shadow opacity="22938f" mv:blur="38100f" offset="0,2pt"/>
              <v:textbox inset=",7.2pt,,7.2pt"/>
            </v:rect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0087" behindDoc="0" locked="0" layoutInCell="1" allowOverlap="1" wp14:anchorId="10BB63E6" wp14:editId="7FF428D8">
              <wp:simplePos x="0" y="0"/>
              <wp:positionH relativeFrom="column">
                <wp:posOffset>195820</wp:posOffset>
              </wp:positionH>
              <wp:positionV relativeFrom="paragraph">
                <wp:posOffset>179366</wp:posOffset>
              </wp:positionV>
              <wp:extent cx="2580087" cy="6658818"/>
              <wp:effectExtent l="95250" t="76200" r="106045" b="123190"/>
              <wp:wrapNone/>
              <wp:docPr id="42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580087" cy="665881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3" o:spid="_x0000_s1026" style="position:absolute;margin-left:15.4pt;margin-top:14.1pt;width:203.15pt;height:524.3pt;z-index:2516500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" fillcolor="white [3212]" stroked="f">
              <v:shadow on="t" opacity="26214f" origin="-.5,-.5" offset="0,0"/>
              <v:path arrowok="t"/>
              <o:lock v:ext="edit" aspectratio="t"/>
            </v:rect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1111" behindDoc="0" locked="0" layoutInCell="1" allowOverlap="1" wp14:anchorId="54CFF2CF" wp14:editId="48A2D148">
              <wp:simplePos x="0" y="0"/>
              <wp:positionH relativeFrom="column">
                <wp:posOffset>399941</wp:posOffset>
              </wp:positionH>
              <wp:positionV relativeFrom="paragraph">
                <wp:posOffset>366166</wp:posOffset>
              </wp:positionV>
              <wp:extent cx="2214030" cy="6366164"/>
              <wp:effectExtent l="0" t="0" r="15240" b="15875"/>
              <wp:wrapNone/>
              <wp:docPr id="4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14030" cy="6366164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1" o:spid="_x0000_s1026" style="position:absolute;margin-left:31.5pt;margin-top:28.85pt;width:174.35pt;height:501.25pt;z-index:2516511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" filled="f" fillcolor="#4b5a60 [3215]" strokecolor="#b0bbc0 [1940]" strokeweight="1pt">
              <v:shadow opacity="22938f" mv:blur="38100f" offset="0,2pt"/>
              <v:textbox inset=",7.2pt,,7.2pt"/>
            </v:rect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2135" behindDoc="0" locked="0" layoutInCell="1" allowOverlap="1" wp14:anchorId="29438815" wp14:editId="1EC847B3">
              <wp:simplePos x="0" y="0"/>
              <wp:positionH relativeFrom="column">
                <wp:posOffset>3798552</wp:posOffset>
              </wp:positionH>
              <wp:positionV relativeFrom="paragraph">
                <wp:posOffset>179366</wp:posOffset>
              </wp:positionV>
              <wp:extent cx="2580087" cy="6658818"/>
              <wp:effectExtent l="95250" t="76200" r="106045" b="123190"/>
              <wp:wrapNone/>
              <wp:docPr id="43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580087" cy="665881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3" o:spid="_x0000_s1026" style="position:absolute;margin-left:299.1pt;margin-top:14.1pt;width:203.15pt;height:524.3pt;z-index:2516521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" fillcolor="white [3212]" stroked="f">
              <v:shadow on="t" opacity="26214f" origin="-.5,-.5" offset="0,0"/>
              <v:path arrowok="t"/>
              <o:lock v:ext="edit" aspectratio="t"/>
            </v:rect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3159" behindDoc="0" locked="0" layoutInCell="1" allowOverlap="1" wp14:anchorId="04736F1B" wp14:editId="5B7A0073">
              <wp:simplePos x="0" y="0"/>
              <wp:positionH relativeFrom="column">
                <wp:posOffset>7391079</wp:posOffset>
              </wp:positionH>
              <wp:positionV relativeFrom="paragraph">
                <wp:posOffset>179366</wp:posOffset>
              </wp:positionV>
              <wp:extent cx="2580516" cy="6659204"/>
              <wp:effectExtent l="95250" t="76200" r="106045" b="123190"/>
              <wp:wrapNone/>
              <wp:docPr id="44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580516" cy="665920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3" o:spid="_x0000_s1026" style="position:absolute;margin-left:581.95pt;margin-top:14.1pt;width:203.2pt;height:524.35pt;z-index:2516531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" fillcolor="white [3212]" stroked="f">
              <v:shadow on="t" opacity="26214f" origin="-.5,-.5" offset="0,0"/>
              <v:path arrowok="t"/>
              <o:lock v:ext="edit" aspectratio="t"/>
            </v:rect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4183" behindDoc="0" locked="0" layoutInCell="1" allowOverlap="1" wp14:anchorId="72702AF8" wp14:editId="542D5B36">
              <wp:simplePos x="0" y="0"/>
              <wp:positionH relativeFrom="column">
                <wp:posOffset>7584993</wp:posOffset>
              </wp:positionH>
              <wp:positionV relativeFrom="paragraph">
                <wp:posOffset>366166</wp:posOffset>
              </wp:positionV>
              <wp:extent cx="2214030" cy="6366164"/>
              <wp:effectExtent l="0" t="0" r="15240" b="15875"/>
              <wp:wrapNone/>
              <wp:docPr id="7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14030" cy="6366164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3" o:spid="_x0000_s1026" style="position:absolute;margin-left:597.25pt;margin-top:28.85pt;width:174.35pt;height:501.25pt;z-index:2516541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" filled="f" fillcolor="#4b5a60 [3215]" strokecolor="#b0bbc0 [1940]" strokeweight="1pt">
              <v:shadow opacity="22938f" mv:blur="38100f" offset="0,2pt"/>
              <v:textbox inset=",7.2pt,,7.2pt"/>
            </v:rect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5207" behindDoc="0" locked="0" layoutInCell="1" allowOverlap="1" wp14:anchorId="6B110ED7" wp14:editId="08734159">
              <wp:simplePos x="0" y="0"/>
              <wp:positionH relativeFrom="column">
                <wp:posOffset>3992467</wp:posOffset>
              </wp:positionH>
              <wp:positionV relativeFrom="paragraph">
                <wp:posOffset>366166</wp:posOffset>
              </wp:positionV>
              <wp:extent cx="2214030" cy="6366164"/>
              <wp:effectExtent l="0" t="0" r="15240" b="15875"/>
              <wp:wrapNone/>
              <wp:docPr id="6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14030" cy="6366164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2" o:spid="_x0000_s1026" style="position:absolute;margin-left:314.35pt;margin-top:28.85pt;width:174.35pt;height:501.25pt;z-index:2516552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" filled="f" fillcolor="#4b5a60 [3215]" strokecolor="#b0bbc0 [1940]" strokeweight="1pt">
              <v:shadow opacity="22938f" mv:blur="38100f" offset="0,2pt"/>
              <v:textbox inset=",7.2pt,,7.2pt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attachedTemplate r:id="rId1"/>
  <w:revisionView w:markup="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3E18FF"/>
    <w:rsid w:val="00266EC2"/>
    <w:rsid w:val="002F4973"/>
    <w:rsid w:val="00390400"/>
    <w:rsid w:val="003E18FF"/>
    <w:rsid w:val="00474B14"/>
    <w:rsid w:val="00533AA6"/>
    <w:rsid w:val="00696B98"/>
    <w:rsid w:val="0071230A"/>
    <w:rsid w:val="00734CA6"/>
    <w:rsid w:val="007975BC"/>
    <w:rsid w:val="007D2159"/>
    <w:rsid w:val="00825483"/>
    <w:rsid w:val="00B402F7"/>
    <w:rsid w:val="00B627CC"/>
    <w:rsid w:val="00D73A3D"/>
    <w:rsid w:val="00DE50F1"/>
    <w:rsid w:val="00FE553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04F69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4" w:uiPriority="9" w:qFormat="1"/>
    <w:lsdException w:name="Subtitle" w:uiPriority="11" w:qFormat="1"/>
    <w:lsdException w:name="Body Text 2" w:uiPriority="99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Titre2">
    <w:name w:val="heading 2"/>
    <w:basedOn w:val="Normal"/>
    <w:link w:val="Titre2Car"/>
    <w:uiPriority w:val="9"/>
    <w:unhideWhenUsed/>
    <w:qFormat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Titre3">
    <w:name w:val="heading 3"/>
    <w:basedOn w:val="Normal"/>
    <w:link w:val="Titre3Car"/>
    <w:uiPriority w:val="9"/>
    <w:unhideWhenUsed/>
    <w:qFormat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5B6B72" w:themeColor="accent1" w:themeShade="BF"/>
      <w:sz w:val="28"/>
    </w:rPr>
  </w:style>
  <w:style w:type="paragraph" w:styleId="Titre4">
    <w:name w:val="heading 4"/>
    <w:basedOn w:val="Normal"/>
    <w:link w:val="Titre4Car"/>
    <w:uiPriority w:val="9"/>
    <w:unhideWhenUsed/>
    <w:qFormat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9C5238" w:themeColor="accent2"/>
      <w:sz w:val="28"/>
    </w:rPr>
  </w:style>
  <w:style w:type="paragraph" w:styleId="Titre5">
    <w:name w:val="heading 5"/>
    <w:basedOn w:val="Normal"/>
    <w:link w:val="Titre5Car"/>
    <w:uiPriority w:val="9"/>
    <w:unhideWhenUsed/>
    <w:qFormat/>
    <w:pPr>
      <w:spacing w:after="0"/>
      <w:outlineLvl w:val="4"/>
    </w:pPr>
    <w:rPr>
      <w:rFonts w:asciiTheme="majorHAnsi" w:eastAsiaTheme="majorEastAsia" w:hAnsiTheme="majorHAnsi" w:cstheme="majorBidi"/>
      <w:color w:val="9C5238" w:themeColor="accen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320"/>
        <w:tab w:val="right" w:pos="8640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320"/>
        <w:tab w:val="right" w:pos="8640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Titre3Car">
    <w:name w:val="Titre 3 Car"/>
    <w:basedOn w:val="Policepardfaut"/>
    <w:link w:val="Titre3"/>
    <w:uiPriority w:val="9"/>
    <w:rPr>
      <w:rFonts w:asciiTheme="majorHAnsi" w:eastAsiaTheme="majorEastAsia" w:hAnsiTheme="majorHAnsi" w:cstheme="majorBidi"/>
      <w:bCs/>
      <w:color w:val="5B6B72" w:themeColor="accent1" w:themeShade="BF"/>
      <w:sz w:val="28"/>
    </w:rPr>
  </w:style>
  <w:style w:type="character" w:customStyle="1" w:styleId="Titre4Car">
    <w:name w:val="Titre 4 Car"/>
    <w:basedOn w:val="Policepardfaut"/>
    <w:link w:val="Titre4"/>
    <w:uiPriority w:val="9"/>
    <w:rPr>
      <w:rFonts w:asciiTheme="majorHAnsi" w:eastAsiaTheme="majorEastAsia" w:hAnsiTheme="majorHAnsi" w:cstheme="majorBidi"/>
      <w:bCs/>
      <w:iCs/>
      <w:color w:val="9C5238" w:themeColor="accent2"/>
      <w:sz w:val="28"/>
    </w:rPr>
  </w:style>
  <w:style w:type="character" w:customStyle="1" w:styleId="Titre5Car">
    <w:name w:val="Titre 5 Car"/>
    <w:basedOn w:val="Policepardfaut"/>
    <w:link w:val="Titre5"/>
    <w:uiPriority w:val="9"/>
    <w:rPr>
      <w:rFonts w:asciiTheme="majorHAnsi" w:eastAsiaTheme="majorEastAsia" w:hAnsiTheme="majorHAnsi" w:cstheme="majorBidi"/>
      <w:color w:val="9C5238" w:themeColor="accent2"/>
    </w:rPr>
  </w:style>
  <w:style w:type="paragraph" w:styleId="Corpsdetexte">
    <w:name w:val="Body Text"/>
    <w:basedOn w:val="Normal"/>
    <w:link w:val="CorpsdetexteCar"/>
    <w:uiPriority w:val="99"/>
    <w:unhideWhenUsed/>
    <w:pPr>
      <w:spacing w:after="60" w:line="252" w:lineRule="auto"/>
      <w:ind w:firstLine="360"/>
    </w:pPr>
    <w:rPr>
      <w:color w:val="252D30" w:themeColor="text2" w:themeShade="80"/>
      <w:sz w:val="22"/>
    </w:rPr>
  </w:style>
  <w:style w:type="character" w:customStyle="1" w:styleId="CorpsdetexteCar">
    <w:name w:val="Corps de texte Car"/>
    <w:basedOn w:val="Policepardfaut"/>
    <w:link w:val="Corpsdetexte"/>
    <w:uiPriority w:val="99"/>
    <w:rPr>
      <w:color w:val="252D30" w:themeColor="text2" w:themeShade="80"/>
      <w:sz w:val="22"/>
    </w:rPr>
  </w:style>
  <w:style w:type="paragraph" w:styleId="Corpsdetexte2">
    <w:name w:val="Body Text 2"/>
    <w:basedOn w:val="Normal"/>
    <w:link w:val="Corpsdetexte2Car"/>
    <w:uiPriority w:val="99"/>
    <w:unhideWhenUsed/>
    <w:pPr>
      <w:spacing w:after="60" w:line="252" w:lineRule="auto"/>
      <w:jc w:val="center"/>
    </w:pPr>
    <w:rPr>
      <w:color w:val="252D30" w:themeColor="text2" w:themeShade="80"/>
      <w:sz w:val="22"/>
    </w:rPr>
  </w:style>
  <w:style w:type="character" w:customStyle="1" w:styleId="Corpsdetexte2Car">
    <w:name w:val="Corps de texte 2 Car"/>
    <w:basedOn w:val="Policepardfaut"/>
    <w:link w:val="Corpsdetexte2"/>
    <w:uiPriority w:val="99"/>
    <w:rPr>
      <w:color w:val="252D30" w:themeColor="text2" w:themeShade="80"/>
      <w:sz w:val="22"/>
    </w:rPr>
  </w:style>
  <w:style w:type="paragraph" w:styleId="Corpsdetexte3">
    <w:name w:val="Body Text 3"/>
    <w:basedOn w:val="Normal"/>
    <w:link w:val="Corpsdetexte3Car"/>
    <w:uiPriority w:val="99"/>
    <w:unhideWhenUsed/>
    <w:pPr>
      <w:spacing w:line="252" w:lineRule="auto"/>
    </w:pPr>
    <w:rPr>
      <w:color w:val="252D30" w:themeColor="text2" w:themeShade="80"/>
      <w:sz w:val="20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Pr>
      <w:color w:val="252D30" w:themeColor="text2" w:themeShade="80"/>
      <w:sz w:val="20"/>
      <w:szCs w:val="16"/>
    </w:rPr>
  </w:style>
  <w:style w:type="paragraph" w:styleId="Titre">
    <w:name w:val="Title"/>
    <w:basedOn w:val="Normal"/>
    <w:link w:val="TitreCar"/>
    <w:uiPriority w:val="10"/>
    <w:qFormat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styleId="Sous-titre">
    <w:name w:val="Subtitle"/>
    <w:basedOn w:val="Normal"/>
    <w:link w:val="Sous-titreCar"/>
    <w:uiPriority w:val="11"/>
    <w:qFormat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9C5238" w:themeColor="accent2"/>
      <w:sz w:val="36"/>
    </w:rPr>
  </w:style>
  <w:style w:type="character" w:customStyle="1" w:styleId="Sous-titreCar">
    <w:name w:val="Sous-titre Car"/>
    <w:basedOn w:val="Policepardfaut"/>
    <w:link w:val="Sous-titre"/>
    <w:uiPriority w:val="11"/>
    <w:rPr>
      <w:rFonts w:asciiTheme="majorHAnsi" w:eastAsiaTheme="majorEastAsia" w:hAnsiTheme="majorHAnsi" w:cstheme="majorBidi"/>
      <w:iCs/>
      <w:color w:val="9C5238" w:themeColor="accent2"/>
      <w:sz w:val="36"/>
    </w:rPr>
  </w:style>
  <w:style w:type="paragraph" w:customStyle="1" w:styleId="Symbol">
    <w:name w:val="Symbol"/>
    <w:basedOn w:val="Normal"/>
    <w:link w:val="SymbolChar"/>
    <w:qFormat/>
    <w:pPr>
      <w:spacing w:after="0" w:line="480" w:lineRule="exact"/>
      <w:jc w:val="center"/>
    </w:pPr>
    <w:rPr>
      <w:color w:val="B2BEC3" w:themeColor="text2" w:themeTint="66"/>
      <w:sz w:val="44"/>
    </w:rPr>
  </w:style>
  <w:style w:type="character" w:customStyle="1" w:styleId="SymbolChar">
    <w:name w:val="Symbol Char"/>
    <w:basedOn w:val="Policepardfaut"/>
    <w:link w:val="Symbol"/>
    <w:rPr>
      <w:color w:val="B2BEC3" w:themeColor="text2" w:themeTint="66"/>
      <w:sz w:val="44"/>
    </w:rPr>
  </w:style>
  <w:style w:type="paragraph" w:customStyle="1" w:styleId="ContactDetails">
    <w:name w:val="Contact Details"/>
    <w:basedOn w:val="Normal"/>
    <w:link w:val="ContactDetailsChar"/>
    <w:qFormat/>
    <w:pPr>
      <w:spacing w:after="180"/>
      <w:jc w:val="center"/>
    </w:pPr>
    <w:rPr>
      <w:color w:val="4B5A60" w:themeColor="text2"/>
      <w:sz w:val="18"/>
    </w:rPr>
  </w:style>
  <w:style w:type="character" w:customStyle="1" w:styleId="ContactDetailsChar">
    <w:name w:val="Contact Details Char"/>
    <w:basedOn w:val="Policepardfaut"/>
    <w:link w:val="ContactDetails"/>
    <w:rPr>
      <w:color w:val="4B5A60" w:themeColor="text2"/>
      <w:sz w:val="18"/>
    </w:rPr>
  </w:style>
  <w:style w:type="paragraph" w:customStyle="1" w:styleId="Organization">
    <w:name w:val="Organization"/>
    <w:basedOn w:val="Normal"/>
    <w:link w:val="OrganizationChar"/>
    <w:qFormat/>
    <w:pPr>
      <w:spacing w:after="0"/>
      <w:jc w:val="center"/>
    </w:pPr>
    <w:rPr>
      <w:b/>
      <w:color w:val="4B5A60" w:themeColor="text2"/>
      <w:sz w:val="20"/>
    </w:rPr>
  </w:style>
  <w:style w:type="character" w:customStyle="1" w:styleId="OrganizationChar">
    <w:name w:val="Organization Char"/>
    <w:basedOn w:val="Policepardfaut"/>
    <w:link w:val="Organization"/>
    <w:rPr>
      <w:b/>
      <w:color w:val="4B5A60" w:themeColor="text2"/>
      <w:sz w:val="20"/>
    </w:rPr>
  </w:style>
  <w:style w:type="character" w:styleId="Lienhypertexte">
    <w:name w:val="Hyperlink"/>
    <w:basedOn w:val="Policepardfaut"/>
    <w:rsid w:val="003E18FF"/>
    <w:rPr>
      <w:color w:val="524A82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4" w:uiPriority="9" w:qFormat="1"/>
    <w:lsdException w:name="Subtitle" w:uiPriority="11" w:qFormat="1"/>
    <w:lsdException w:name="Body Text 2" w:uiPriority="99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Titre2">
    <w:name w:val="heading 2"/>
    <w:basedOn w:val="Normal"/>
    <w:link w:val="Titre2Car"/>
    <w:uiPriority w:val="9"/>
    <w:unhideWhenUsed/>
    <w:qFormat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Titre3">
    <w:name w:val="heading 3"/>
    <w:basedOn w:val="Normal"/>
    <w:link w:val="Titre3Car"/>
    <w:uiPriority w:val="9"/>
    <w:unhideWhenUsed/>
    <w:qFormat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5B6B72" w:themeColor="accent1" w:themeShade="BF"/>
      <w:sz w:val="28"/>
    </w:rPr>
  </w:style>
  <w:style w:type="paragraph" w:styleId="Titre4">
    <w:name w:val="heading 4"/>
    <w:basedOn w:val="Normal"/>
    <w:link w:val="Titre4Car"/>
    <w:uiPriority w:val="9"/>
    <w:unhideWhenUsed/>
    <w:qFormat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9C5238" w:themeColor="accent2"/>
      <w:sz w:val="28"/>
    </w:rPr>
  </w:style>
  <w:style w:type="paragraph" w:styleId="Titre5">
    <w:name w:val="heading 5"/>
    <w:basedOn w:val="Normal"/>
    <w:link w:val="Titre5Car"/>
    <w:uiPriority w:val="9"/>
    <w:unhideWhenUsed/>
    <w:qFormat/>
    <w:pPr>
      <w:spacing w:after="0"/>
      <w:outlineLvl w:val="4"/>
    </w:pPr>
    <w:rPr>
      <w:rFonts w:asciiTheme="majorHAnsi" w:eastAsiaTheme="majorEastAsia" w:hAnsiTheme="majorHAnsi" w:cstheme="majorBidi"/>
      <w:color w:val="9C5238" w:themeColor="accen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320"/>
        <w:tab w:val="right" w:pos="8640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320"/>
        <w:tab w:val="right" w:pos="8640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Titre3Car">
    <w:name w:val="Titre 3 Car"/>
    <w:basedOn w:val="Policepardfaut"/>
    <w:link w:val="Titre3"/>
    <w:uiPriority w:val="9"/>
    <w:rPr>
      <w:rFonts w:asciiTheme="majorHAnsi" w:eastAsiaTheme="majorEastAsia" w:hAnsiTheme="majorHAnsi" w:cstheme="majorBidi"/>
      <w:bCs/>
      <w:color w:val="5B6B72" w:themeColor="accent1" w:themeShade="BF"/>
      <w:sz w:val="28"/>
    </w:rPr>
  </w:style>
  <w:style w:type="character" w:customStyle="1" w:styleId="Titre4Car">
    <w:name w:val="Titre 4 Car"/>
    <w:basedOn w:val="Policepardfaut"/>
    <w:link w:val="Titre4"/>
    <w:uiPriority w:val="9"/>
    <w:rPr>
      <w:rFonts w:asciiTheme="majorHAnsi" w:eastAsiaTheme="majorEastAsia" w:hAnsiTheme="majorHAnsi" w:cstheme="majorBidi"/>
      <w:bCs/>
      <w:iCs/>
      <w:color w:val="9C5238" w:themeColor="accent2"/>
      <w:sz w:val="28"/>
    </w:rPr>
  </w:style>
  <w:style w:type="character" w:customStyle="1" w:styleId="Titre5Car">
    <w:name w:val="Titre 5 Car"/>
    <w:basedOn w:val="Policepardfaut"/>
    <w:link w:val="Titre5"/>
    <w:uiPriority w:val="9"/>
    <w:rPr>
      <w:rFonts w:asciiTheme="majorHAnsi" w:eastAsiaTheme="majorEastAsia" w:hAnsiTheme="majorHAnsi" w:cstheme="majorBidi"/>
      <w:color w:val="9C5238" w:themeColor="accent2"/>
    </w:rPr>
  </w:style>
  <w:style w:type="paragraph" w:styleId="Corpsdetexte">
    <w:name w:val="Body Text"/>
    <w:basedOn w:val="Normal"/>
    <w:link w:val="CorpsdetexteCar"/>
    <w:uiPriority w:val="99"/>
    <w:unhideWhenUsed/>
    <w:pPr>
      <w:spacing w:after="60" w:line="252" w:lineRule="auto"/>
      <w:ind w:firstLine="360"/>
    </w:pPr>
    <w:rPr>
      <w:color w:val="252D30" w:themeColor="text2" w:themeShade="80"/>
      <w:sz w:val="22"/>
    </w:rPr>
  </w:style>
  <w:style w:type="character" w:customStyle="1" w:styleId="CorpsdetexteCar">
    <w:name w:val="Corps de texte Car"/>
    <w:basedOn w:val="Policepardfaut"/>
    <w:link w:val="Corpsdetexte"/>
    <w:uiPriority w:val="99"/>
    <w:rPr>
      <w:color w:val="252D30" w:themeColor="text2" w:themeShade="80"/>
      <w:sz w:val="22"/>
    </w:rPr>
  </w:style>
  <w:style w:type="paragraph" w:styleId="Corpsdetexte2">
    <w:name w:val="Body Text 2"/>
    <w:basedOn w:val="Normal"/>
    <w:link w:val="Corpsdetexte2Car"/>
    <w:uiPriority w:val="99"/>
    <w:unhideWhenUsed/>
    <w:pPr>
      <w:spacing w:after="60" w:line="252" w:lineRule="auto"/>
      <w:jc w:val="center"/>
    </w:pPr>
    <w:rPr>
      <w:color w:val="252D30" w:themeColor="text2" w:themeShade="80"/>
      <w:sz w:val="22"/>
    </w:rPr>
  </w:style>
  <w:style w:type="character" w:customStyle="1" w:styleId="Corpsdetexte2Car">
    <w:name w:val="Corps de texte 2 Car"/>
    <w:basedOn w:val="Policepardfaut"/>
    <w:link w:val="Corpsdetexte2"/>
    <w:uiPriority w:val="99"/>
    <w:rPr>
      <w:color w:val="252D30" w:themeColor="text2" w:themeShade="80"/>
      <w:sz w:val="22"/>
    </w:rPr>
  </w:style>
  <w:style w:type="paragraph" w:styleId="Corpsdetexte3">
    <w:name w:val="Body Text 3"/>
    <w:basedOn w:val="Normal"/>
    <w:link w:val="Corpsdetexte3Car"/>
    <w:uiPriority w:val="99"/>
    <w:unhideWhenUsed/>
    <w:pPr>
      <w:spacing w:line="252" w:lineRule="auto"/>
    </w:pPr>
    <w:rPr>
      <w:color w:val="252D30" w:themeColor="text2" w:themeShade="80"/>
      <w:sz w:val="20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Pr>
      <w:color w:val="252D30" w:themeColor="text2" w:themeShade="80"/>
      <w:sz w:val="20"/>
      <w:szCs w:val="16"/>
    </w:rPr>
  </w:style>
  <w:style w:type="paragraph" w:styleId="Titre">
    <w:name w:val="Title"/>
    <w:basedOn w:val="Normal"/>
    <w:link w:val="TitreCar"/>
    <w:uiPriority w:val="10"/>
    <w:qFormat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styleId="Sous-titre">
    <w:name w:val="Subtitle"/>
    <w:basedOn w:val="Normal"/>
    <w:link w:val="Sous-titreCar"/>
    <w:uiPriority w:val="11"/>
    <w:qFormat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9C5238" w:themeColor="accent2"/>
      <w:sz w:val="36"/>
    </w:rPr>
  </w:style>
  <w:style w:type="character" w:customStyle="1" w:styleId="Sous-titreCar">
    <w:name w:val="Sous-titre Car"/>
    <w:basedOn w:val="Policepardfaut"/>
    <w:link w:val="Sous-titre"/>
    <w:uiPriority w:val="11"/>
    <w:rPr>
      <w:rFonts w:asciiTheme="majorHAnsi" w:eastAsiaTheme="majorEastAsia" w:hAnsiTheme="majorHAnsi" w:cstheme="majorBidi"/>
      <w:iCs/>
      <w:color w:val="9C5238" w:themeColor="accent2"/>
      <w:sz w:val="36"/>
    </w:rPr>
  </w:style>
  <w:style w:type="paragraph" w:customStyle="1" w:styleId="Symbol">
    <w:name w:val="Symbol"/>
    <w:basedOn w:val="Normal"/>
    <w:link w:val="SymbolChar"/>
    <w:qFormat/>
    <w:pPr>
      <w:spacing w:after="0" w:line="480" w:lineRule="exact"/>
      <w:jc w:val="center"/>
    </w:pPr>
    <w:rPr>
      <w:color w:val="B2BEC3" w:themeColor="text2" w:themeTint="66"/>
      <w:sz w:val="44"/>
    </w:rPr>
  </w:style>
  <w:style w:type="character" w:customStyle="1" w:styleId="SymbolChar">
    <w:name w:val="Symbol Char"/>
    <w:basedOn w:val="Policepardfaut"/>
    <w:link w:val="Symbol"/>
    <w:rPr>
      <w:color w:val="B2BEC3" w:themeColor="text2" w:themeTint="66"/>
      <w:sz w:val="44"/>
    </w:rPr>
  </w:style>
  <w:style w:type="paragraph" w:customStyle="1" w:styleId="ContactDetails">
    <w:name w:val="Contact Details"/>
    <w:basedOn w:val="Normal"/>
    <w:link w:val="ContactDetailsChar"/>
    <w:qFormat/>
    <w:pPr>
      <w:spacing w:after="180"/>
      <w:jc w:val="center"/>
    </w:pPr>
    <w:rPr>
      <w:color w:val="4B5A60" w:themeColor="text2"/>
      <w:sz w:val="18"/>
    </w:rPr>
  </w:style>
  <w:style w:type="character" w:customStyle="1" w:styleId="ContactDetailsChar">
    <w:name w:val="Contact Details Char"/>
    <w:basedOn w:val="Policepardfaut"/>
    <w:link w:val="ContactDetails"/>
    <w:rPr>
      <w:color w:val="4B5A60" w:themeColor="text2"/>
      <w:sz w:val="18"/>
    </w:rPr>
  </w:style>
  <w:style w:type="paragraph" w:customStyle="1" w:styleId="Organization">
    <w:name w:val="Organization"/>
    <w:basedOn w:val="Normal"/>
    <w:link w:val="OrganizationChar"/>
    <w:qFormat/>
    <w:pPr>
      <w:spacing w:after="0"/>
      <w:jc w:val="center"/>
    </w:pPr>
    <w:rPr>
      <w:b/>
      <w:color w:val="4B5A60" w:themeColor="text2"/>
      <w:sz w:val="20"/>
    </w:rPr>
  </w:style>
  <w:style w:type="character" w:customStyle="1" w:styleId="OrganizationChar">
    <w:name w:val="Organization Char"/>
    <w:basedOn w:val="Policepardfaut"/>
    <w:link w:val="Organization"/>
    <w:rPr>
      <w:b/>
      <w:color w:val="4B5A60" w:themeColor="text2"/>
      <w:sz w:val="20"/>
    </w:rPr>
  </w:style>
  <w:style w:type="character" w:styleId="Lienhypertexte">
    <w:name w:val="Hyperlink"/>
    <w:basedOn w:val="Policepardfaut"/>
    <w:rsid w:val="003E18FF"/>
    <w:rPr>
      <w:color w:val="524A8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albedo7.com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mailto:contact@albedo7.com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hyperlink" Target="http://www.albedo7.com" TargetMode="External"/><Relationship Id="rId16" Type="http://schemas.openxmlformats.org/officeDocument/2006/relationships/hyperlink" Target="http://www.albedo7.com" TargetMode="External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header" Target="header3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albedo7.com" TargetMode="External"/><Relationship Id="rId8" Type="http://schemas.openxmlformats.org/officeDocument/2006/relationships/hyperlink" Target="mailto:contact@albedo7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Mode&#768;les:Affichage%20en%20mode%20Publication:Brochures:Brochure%20capital.dotx" TargetMode="External"/></Relationships>
</file>

<file path=word/theme/theme1.xml><?xml version="1.0" encoding="utf-8"?>
<a:theme xmlns:a="http://schemas.openxmlformats.org/drawingml/2006/main" name="Capital">
  <a:themeElements>
    <a:clrScheme name="Capital">
      <a:dk1>
        <a:sysClr val="windowText" lastClr="000000"/>
      </a:dk1>
      <a:lt1>
        <a:sysClr val="window" lastClr="FFFFFF"/>
      </a:lt1>
      <a:dk2>
        <a:srgbClr val="4B5A60"/>
      </a:dk2>
      <a:lt2>
        <a:srgbClr val="D1D0C8"/>
      </a:lt2>
      <a:accent1>
        <a:srgbClr val="7C8F97"/>
      </a:accent1>
      <a:accent2>
        <a:srgbClr val="9C5238"/>
      </a:accent2>
      <a:accent3>
        <a:srgbClr val="504539"/>
      </a:accent3>
      <a:accent4>
        <a:srgbClr val="C1AD79"/>
      </a:accent4>
      <a:accent5>
        <a:srgbClr val="667559"/>
      </a:accent5>
      <a:accent6>
        <a:srgbClr val="BAD6AD"/>
      </a:accent6>
      <a:hlink>
        <a:srgbClr val="524A82"/>
      </a:hlink>
      <a:folHlink>
        <a:srgbClr val="8F9954"/>
      </a:folHlink>
    </a:clrScheme>
    <a:fontScheme name="Capital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Capital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 capital.dotx</Template>
  <TotalTime>15</TotalTime>
  <Pages>2</Pages>
  <Words>3</Words>
  <Characters>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Bertrand ANTHONY</dc:creator>
  <cp:keywords/>
  <dc:description/>
  <cp:lastModifiedBy>Bertrand ANTHONY</cp:lastModifiedBy>
  <cp:revision>6</cp:revision>
  <dcterms:created xsi:type="dcterms:W3CDTF">2020-02-29T15:03:00Z</dcterms:created>
  <dcterms:modified xsi:type="dcterms:W3CDTF">2020-03-13T15:01:00Z</dcterms:modified>
  <cp:category/>
</cp:coreProperties>
</file>